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58" w:rsidRPr="00E57C9E" w:rsidRDefault="004D6458" w:rsidP="00F741F9">
      <w:pPr>
        <w:spacing w:before="0" w:after="0" w:line="240" w:lineRule="auto"/>
        <w:jc w:val="right"/>
        <w:rPr>
          <w:sz w:val="14"/>
        </w:rPr>
      </w:pPr>
    </w:p>
    <w:p w:rsidR="00F741F9" w:rsidRDefault="00F741F9" w:rsidP="00F741F9">
      <w:pPr>
        <w:spacing w:before="0" w:after="0" w:line="240" w:lineRule="auto"/>
        <w:jc w:val="right"/>
        <w:rPr>
          <w:b/>
        </w:rPr>
      </w:pPr>
      <w:r>
        <w:rPr>
          <w:b/>
        </w:rPr>
        <w:t>Ref. B/16/A</w:t>
      </w:r>
      <w:r w:rsidR="00A22AA8">
        <w:rPr>
          <w:b/>
        </w:rPr>
        <w:t>3</w:t>
      </w:r>
    </w:p>
    <w:p w:rsidR="004D6458" w:rsidRPr="00E57C9E" w:rsidRDefault="004D6458" w:rsidP="00F741F9">
      <w:pPr>
        <w:spacing w:before="0" w:after="0" w:line="240" w:lineRule="auto"/>
        <w:jc w:val="left"/>
        <w:rPr>
          <w:sz w:val="14"/>
        </w:rPr>
      </w:pPr>
    </w:p>
    <w:p w:rsidR="00F741F9" w:rsidRPr="00246A89" w:rsidRDefault="00F741F9" w:rsidP="00F741F9">
      <w:pPr>
        <w:spacing w:before="0" w:after="0" w:line="240" w:lineRule="auto"/>
        <w:jc w:val="center"/>
        <w:rPr>
          <w:b/>
          <w:sz w:val="24"/>
          <w:szCs w:val="28"/>
        </w:rPr>
      </w:pPr>
      <w:r w:rsidRPr="00246A89">
        <w:rPr>
          <w:b/>
          <w:sz w:val="24"/>
          <w:szCs w:val="28"/>
        </w:rPr>
        <w:t>DRAFT AGENDA</w:t>
      </w:r>
    </w:p>
    <w:p w:rsidR="004D6458" w:rsidRPr="00E57C9E" w:rsidRDefault="004D6458" w:rsidP="00F741F9">
      <w:pPr>
        <w:spacing w:before="0" w:after="0" w:line="240" w:lineRule="auto"/>
        <w:jc w:val="left"/>
        <w:rPr>
          <w:sz w:val="14"/>
        </w:rPr>
      </w:pPr>
    </w:p>
    <w:tbl>
      <w:tblPr>
        <w:tblW w:w="515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7366"/>
      </w:tblGrid>
      <w:tr w:rsidR="00F741F9" w:rsidRPr="00F22E51" w:rsidTr="001F2B39">
        <w:trPr>
          <w:trHeight w:val="454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1F9" w:rsidRPr="00F22E51" w:rsidRDefault="00F741F9" w:rsidP="001F2B39">
            <w:pPr>
              <w:spacing w:after="0" w:line="240" w:lineRule="auto"/>
              <w:jc w:val="left"/>
              <w:rPr>
                <w:b/>
              </w:rPr>
            </w:pPr>
            <w:r w:rsidRPr="00F22E51">
              <w:rPr>
                <w:b/>
              </w:rPr>
              <w:t>Meeting: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1F9" w:rsidRPr="00F22E51" w:rsidRDefault="00F741F9" w:rsidP="001F2B39">
            <w:pPr>
              <w:spacing w:after="0" w:line="240" w:lineRule="auto"/>
              <w:jc w:val="left"/>
              <w:rPr>
                <w:b/>
              </w:rPr>
            </w:pPr>
            <w:r>
              <w:rPr>
                <w:rFonts w:cs="Arial"/>
              </w:rPr>
              <w:t>BUREAU MEETING</w:t>
            </w:r>
          </w:p>
        </w:tc>
      </w:tr>
      <w:tr w:rsidR="00F741F9" w:rsidRPr="00F22E51" w:rsidTr="001F2B39">
        <w:trPr>
          <w:trHeight w:val="454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1F9" w:rsidRPr="00F22E51" w:rsidRDefault="00F741F9" w:rsidP="001F2B39">
            <w:pPr>
              <w:spacing w:after="0" w:line="240" w:lineRule="auto"/>
              <w:jc w:val="left"/>
              <w:rPr>
                <w:b/>
              </w:rPr>
            </w:pPr>
            <w:r w:rsidRPr="00F22E51">
              <w:rPr>
                <w:b/>
              </w:rPr>
              <w:t>Date</w:t>
            </w:r>
            <w:r>
              <w:rPr>
                <w:b/>
              </w:rPr>
              <w:t xml:space="preserve"> &amp; time</w:t>
            </w:r>
            <w:r w:rsidRPr="00F22E51">
              <w:rPr>
                <w:b/>
              </w:rPr>
              <w:t>: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1F9" w:rsidRPr="000C5465" w:rsidRDefault="00A22AA8" w:rsidP="001F2B39">
            <w:pPr>
              <w:pStyle w:val="Heading5"/>
              <w:spacing w:after="0" w:line="240" w:lineRule="auto"/>
              <w:ind w:right="-45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15 November 2016</w:t>
            </w:r>
            <w:r w:rsidR="005E0AA8">
              <w:rPr>
                <w:rFonts w:cs="Arial"/>
                <w:b w:val="0"/>
                <w:sz w:val="20"/>
              </w:rPr>
              <w:t xml:space="preserve"> (9h00-14h00)</w:t>
            </w:r>
          </w:p>
        </w:tc>
      </w:tr>
      <w:tr w:rsidR="00721E12" w:rsidRPr="00653178" w:rsidTr="006A633C">
        <w:trPr>
          <w:trHeight w:val="454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1E12" w:rsidRPr="00F22E51" w:rsidRDefault="00721E12" w:rsidP="00246A89">
            <w:pPr>
              <w:spacing w:before="60" w:after="60" w:line="240" w:lineRule="auto"/>
              <w:jc w:val="left"/>
              <w:rPr>
                <w:b/>
              </w:rPr>
            </w:pPr>
            <w:r>
              <w:rPr>
                <w:b/>
              </w:rPr>
              <w:t>Venue</w:t>
            </w:r>
            <w:r w:rsidRPr="00F22E51">
              <w:rPr>
                <w:b/>
              </w:rPr>
              <w:t>: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E12" w:rsidRPr="005E0AA8" w:rsidRDefault="00653178" w:rsidP="00246A89">
            <w:pPr>
              <w:pStyle w:val="Heading5"/>
              <w:spacing w:before="60" w:after="0" w:line="240" w:lineRule="auto"/>
              <w:ind w:right="-45"/>
              <w:jc w:val="left"/>
              <w:rPr>
                <w:rFonts w:cs="Arial"/>
                <w:b w:val="0"/>
                <w:sz w:val="20"/>
              </w:rPr>
            </w:pPr>
            <w:r w:rsidRPr="005E0AA8">
              <w:rPr>
                <w:rFonts w:cs="Arial"/>
                <w:b w:val="0"/>
                <w:sz w:val="20"/>
              </w:rPr>
              <w:t xml:space="preserve">EU-OSHA – Santiago de </w:t>
            </w:r>
            <w:proofErr w:type="spellStart"/>
            <w:r w:rsidRPr="005E0AA8">
              <w:rPr>
                <w:rFonts w:cs="Arial"/>
                <w:b w:val="0"/>
                <w:sz w:val="20"/>
              </w:rPr>
              <w:t>Compostela</w:t>
            </w:r>
            <w:proofErr w:type="spellEnd"/>
            <w:r w:rsidRPr="005E0AA8">
              <w:rPr>
                <w:rFonts w:cs="Arial"/>
                <w:b w:val="0"/>
                <w:sz w:val="20"/>
              </w:rPr>
              <w:t xml:space="preserve"> 12 – 5th fl</w:t>
            </w:r>
            <w:r w:rsidR="0019295B" w:rsidRPr="005E0AA8">
              <w:rPr>
                <w:rFonts w:cs="Arial"/>
                <w:b w:val="0"/>
                <w:sz w:val="20"/>
              </w:rPr>
              <w:t>o</w:t>
            </w:r>
            <w:r w:rsidRPr="005E0AA8">
              <w:rPr>
                <w:rFonts w:cs="Arial"/>
                <w:b w:val="0"/>
                <w:sz w:val="20"/>
              </w:rPr>
              <w:t>or – Bilbao</w:t>
            </w:r>
          </w:p>
          <w:p w:rsidR="00653178" w:rsidRPr="005E0AA8" w:rsidRDefault="00653178" w:rsidP="00246A89">
            <w:pPr>
              <w:spacing w:before="0" w:after="60"/>
            </w:pPr>
            <w:r w:rsidRPr="005E0AA8">
              <w:t xml:space="preserve">Meeting room: </w:t>
            </w:r>
            <w:proofErr w:type="spellStart"/>
            <w:r w:rsidRPr="005E0AA8">
              <w:t>Campanil</w:t>
            </w:r>
            <w:proofErr w:type="spellEnd"/>
          </w:p>
        </w:tc>
      </w:tr>
    </w:tbl>
    <w:p w:rsidR="004D6458" w:rsidRPr="005E0AA8" w:rsidRDefault="004D6458" w:rsidP="00F741F9">
      <w:pPr>
        <w:spacing w:before="0" w:after="0" w:line="240" w:lineRule="auto"/>
        <w:contextualSpacing/>
        <w:rPr>
          <w:sz w:val="1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513"/>
        <w:gridCol w:w="1701"/>
      </w:tblGrid>
      <w:tr w:rsidR="00F741F9" w:rsidRPr="004F7A6D" w:rsidTr="0099641D">
        <w:trPr>
          <w:trHeight w:val="499"/>
        </w:trPr>
        <w:tc>
          <w:tcPr>
            <w:tcW w:w="568" w:type="dxa"/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741F9" w:rsidRPr="005E0AA8" w:rsidRDefault="00F741F9" w:rsidP="001F2B39">
            <w:pPr>
              <w:spacing w:before="60" w:after="60"/>
              <w:ind w:right="-261"/>
              <w:jc w:val="center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7513" w:type="dxa"/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741F9" w:rsidRPr="004F7A6D" w:rsidRDefault="00F741F9" w:rsidP="001F2B39">
            <w:pPr>
              <w:spacing w:before="60" w:after="60"/>
              <w:ind w:right="-261"/>
              <w:rPr>
                <w:rFonts w:cs="Arial"/>
                <w:b/>
                <w:bCs/>
                <w:lang w:val="en-US" w:eastAsia="en-US"/>
              </w:rPr>
            </w:pPr>
            <w:r w:rsidRPr="004F7A6D">
              <w:rPr>
                <w:rFonts w:cs="Arial"/>
                <w:b/>
                <w:bCs/>
                <w:lang w:val="en-US" w:eastAsia="en-US"/>
              </w:rPr>
              <w:t>Item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741F9" w:rsidRPr="004707AA" w:rsidRDefault="00F741F9" w:rsidP="001F2B39">
            <w:pPr>
              <w:spacing w:before="60" w:after="60"/>
              <w:ind w:right="-261"/>
              <w:rPr>
                <w:rFonts w:cs="Arial"/>
                <w:b/>
                <w:bCs/>
                <w:lang w:val="en-US" w:eastAsia="en-US"/>
              </w:rPr>
            </w:pPr>
            <w:r w:rsidRPr="004707AA">
              <w:rPr>
                <w:rFonts w:cs="Arial"/>
                <w:b/>
                <w:bCs/>
                <w:lang w:val="en-US" w:eastAsia="en-US"/>
              </w:rPr>
              <w:t>Objective</w:t>
            </w:r>
          </w:p>
        </w:tc>
      </w:tr>
      <w:tr w:rsidR="00F741F9" w:rsidRPr="004F7A6D" w:rsidTr="0099641D">
        <w:trPr>
          <w:trHeight w:val="567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F7A6D" w:rsidRDefault="005600FF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75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41F9" w:rsidRPr="004F7A6D" w:rsidRDefault="00F741F9" w:rsidP="00E90083">
            <w:pPr>
              <w:spacing w:after="60" w:line="240" w:lineRule="auto"/>
              <w:jc w:val="left"/>
              <w:rPr>
                <w:rFonts w:cs="Arial"/>
                <w:b/>
                <w:caps/>
              </w:rPr>
            </w:pPr>
            <w:r w:rsidRPr="004F7A6D">
              <w:rPr>
                <w:rFonts w:cs="Arial"/>
                <w:b/>
                <w:caps/>
              </w:rPr>
              <w:t>Draft Agenda</w:t>
            </w:r>
          </w:p>
          <w:p w:rsidR="00F741F9" w:rsidRPr="00A62B37" w:rsidRDefault="00F741F9" w:rsidP="00E90083">
            <w:pPr>
              <w:pStyle w:val="ListParagraph"/>
              <w:numPr>
                <w:ilvl w:val="0"/>
                <w:numId w:val="40"/>
              </w:numPr>
              <w:tabs>
                <w:tab w:val="left" w:pos="6368"/>
              </w:tabs>
              <w:spacing w:before="60" w:after="60" w:line="240" w:lineRule="auto"/>
              <w:jc w:val="left"/>
              <w:rPr>
                <w:rFonts w:cs="Arial"/>
                <w:color w:val="000000"/>
                <w:lang w:val="fr-FR"/>
              </w:rPr>
            </w:pPr>
            <w:proofErr w:type="spellStart"/>
            <w:r w:rsidRPr="004F7A6D">
              <w:rPr>
                <w:rFonts w:cs="Arial"/>
                <w:color w:val="000000"/>
                <w:lang w:val="fr-FR"/>
              </w:rPr>
              <w:t>Draft</w:t>
            </w:r>
            <w:proofErr w:type="spellEnd"/>
            <w:r w:rsidRPr="004F7A6D">
              <w:rPr>
                <w:rFonts w:cs="Arial"/>
                <w:color w:val="000000"/>
                <w:lang w:val="fr-FR"/>
              </w:rPr>
              <w:t xml:space="preserve"> Agenda (</w:t>
            </w:r>
            <w:r>
              <w:rPr>
                <w:rFonts w:cs="Arial"/>
                <w:color w:val="000000"/>
                <w:lang w:val="fr-FR"/>
              </w:rPr>
              <w:t>B</w:t>
            </w:r>
            <w:r w:rsidRPr="004F7A6D">
              <w:rPr>
                <w:rFonts w:cs="Arial"/>
                <w:color w:val="000000"/>
                <w:lang w:val="fr-FR"/>
              </w:rPr>
              <w:t>/1</w:t>
            </w:r>
            <w:r>
              <w:rPr>
                <w:rFonts w:cs="Arial"/>
                <w:color w:val="000000"/>
                <w:lang w:val="fr-FR"/>
              </w:rPr>
              <w:t>6</w:t>
            </w:r>
            <w:r w:rsidRPr="004F7A6D">
              <w:rPr>
                <w:rFonts w:cs="Arial"/>
                <w:color w:val="000000"/>
                <w:lang w:val="fr-FR"/>
              </w:rPr>
              <w:t>/A</w:t>
            </w:r>
            <w:r w:rsidR="00A22AA8">
              <w:rPr>
                <w:rFonts w:cs="Arial"/>
                <w:color w:val="000000"/>
                <w:lang w:val="fr-FR"/>
              </w:rPr>
              <w:t>3</w:t>
            </w:r>
            <w:r w:rsidRPr="004F7A6D">
              <w:rPr>
                <w:rFonts w:cs="Arial"/>
                <w:color w:val="000000"/>
                <w:lang w:val="fr-FR"/>
              </w:rPr>
              <w:t>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41F9" w:rsidRPr="004707AA" w:rsidRDefault="00F741F9" w:rsidP="00E90083">
            <w:pPr>
              <w:spacing w:after="60" w:line="240" w:lineRule="auto"/>
              <w:jc w:val="left"/>
              <w:rPr>
                <w:rFonts w:cs="Arial"/>
              </w:rPr>
            </w:pPr>
            <w:r w:rsidRPr="004707AA">
              <w:rPr>
                <w:rFonts w:cs="Arial"/>
              </w:rPr>
              <w:t>For adoption</w:t>
            </w:r>
          </w:p>
        </w:tc>
      </w:tr>
      <w:tr w:rsidR="00F741F9" w:rsidRPr="004F7A6D" w:rsidTr="0099641D">
        <w:trPr>
          <w:trHeight w:val="567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F7A6D" w:rsidRDefault="005600FF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02</w:t>
            </w:r>
          </w:p>
        </w:tc>
        <w:tc>
          <w:tcPr>
            <w:tcW w:w="75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Default="00F741F9" w:rsidP="00E90083">
            <w:pPr>
              <w:spacing w:after="60"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DRAFT MINUTES</w:t>
            </w:r>
          </w:p>
          <w:p w:rsidR="00F741F9" w:rsidRPr="00AC709F" w:rsidRDefault="00F741F9" w:rsidP="00E90083">
            <w:pPr>
              <w:pStyle w:val="ListParagraph"/>
              <w:numPr>
                <w:ilvl w:val="0"/>
                <w:numId w:val="40"/>
              </w:numPr>
              <w:spacing w:before="60" w:after="60"/>
            </w:pPr>
            <w:r>
              <w:t xml:space="preserve">Draft minutes of Bureau meeting of </w:t>
            </w:r>
            <w:r w:rsidR="00297F1D">
              <w:t>2 June</w:t>
            </w:r>
            <w:r w:rsidR="00721E12">
              <w:t xml:space="preserve"> </w:t>
            </w:r>
            <w:r>
              <w:t>(B/1</w:t>
            </w:r>
            <w:r w:rsidR="00721E12">
              <w:t>6</w:t>
            </w:r>
            <w:r>
              <w:t>/M</w:t>
            </w:r>
            <w:r w:rsidR="00297F1D">
              <w:t>2</w:t>
            </w:r>
            <w:r>
              <w:t>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707AA" w:rsidRDefault="00F741F9" w:rsidP="00E90083">
            <w:pPr>
              <w:spacing w:after="60" w:line="240" w:lineRule="auto"/>
              <w:jc w:val="left"/>
              <w:rPr>
                <w:rFonts w:cs="Arial"/>
              </w:rPr>
            </w:pPr>
            <w:r w:rsidRPr="004707AA">
              <w:rPr>
                <w:rFonts w:cs="Arial"/>
              </w:rPr>
              <w:t>For adoption</w:t>
            </w:r>
          </w:p>
        </w:tc>
      </w:tr>
      <w:tr w:rsidR="0086779E" w:rsidRPr="004F7A6D" w:rsidTr="0099641D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779E" w:rsidRDefault="005600FF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03</w:t>
            </w:r>
          </w:p>
        </w:tc>
        <w:tc>
          <w:tcPr>
            <w:tcW w:w="75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779E" w:rsidRDefault="0086779E" w:rsidP="00E90083">
            <w:pPr>
              <w:spacing w:after="60"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director´s progress report</w:t>
            </w:r>
          </w:p>
          <w:p w:rsidR="009F3B07" w:rsidRPr="00E90083" w:rsidRDefault="009F3B07" w:rsidP="00E90083">
            <w:pPr>
              <w:pStyle w:val="ListParagraph"/>
              <w:numPr>
                <w:ilvl w:val="0"/>
                <w:numId w:val="40"/>
              </w:numPr>
              <w:spacing w:before="60" w:after="60"/>
            </w:pPr>
            <w:r w:rsidRPr="00E90083">
              <w:t>Director´s progress report (B/16/</w:t>
            </w:r>
            <w:r w:rsidR="004D6458">
              <w:t>02</w:t>
            </w:r>
            <w:r w:rsidRPr="00E90083">
              <w:t>)</w:t>
            </w:r>
          </w:p>
          <w:p w:rsidR="009F3B07" w:rsidRDefault="009F3B07" w:rsidP="004D6458">
            <w:pPr>
              <w:pStyle w:val="ListParagraph"/>
              <w:numPr>
                <w:ilvl w:val="0"/>
                <w:numId w:val="40"/>
              </w:numPr>
              <w:spacing w:after="60"/>
            </w:pPr>
            <w:r w:rsidRPr="00E90083">
              <w:t>Outputs report (B/16/</w:t>
            </w:r>
            <w:r w:rsidR="004D6458">
              <w:t>02</w:t>
            </w:r>
            <w:r w:rsidRPr="00E90083">
              <w:t>a)</w:t>
            </w:r>
          </w:p>
          <w:p w:rsidR="00246A89" w:rsidRDefault="00246A89" w:rsidP="004D6458">
            <w:pPr>
              <w:pStyle w:val="ListParagraph"/>
              <w:numPr>
                <w:ilvl w:val="0"/>
                <w:numId w:val="40"/>
              </w:numPr>
              <w:spacing w:after="60"/>
            </w:pPr>
            <w:r>
              <w:t xml:space="preserve">Stakeholders survey 2016 </w:t>
            </w:r>
            <w:r w:rsidRPr="00E90083">
              <w:t>(B/16/</w:t>
            </w:r>
            <w:r>
              <w:t>02b-ppt</w:t>
            </w:r>
            <w:r w:rsidRPr="00E90083">
              <w:t>)</w:t>
            </w:r>
          </w:p>
          <w:p w:rsidR="00D73DAD" w:rsidRPr="00E90083" w:rsidRDefault="00D73DAD" w:rsidP="00D73DAD">
            <w:pPr>
              <w:pStyle w:val="ListParagraph"/>
              <w:numPr>
                <w:ilvl w:val="0"/>
                <w:numId w:val="40"/>
              </w:numPr>
              <w:spacing w:after="60"/>
            </w:pPr>
            <w:r>
              <w:t>Update from the Commission on new Founding Regulation (Verbal)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779E" w:rsidRPr="004707AA" w:rsidRDefault="0086779E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 information</w:t>
            </w:r>
          </w:p>
        </w:tc>
      </w:tr>
      <w:tr w:rsidR="0086779E" w:rsidRPr="004F7A6D" w:rsidTr="00B02A76">
        <w:trPr>
          <w:trHeight w:val="557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779E" w:rsidRDefault="005600FF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04</w:t>
            </w:r>
          </w:p>
        </w:tc>
        <w:tc>
          <w:tcPr>
            <w:tcW w:w="75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779E" w:rsidRDefault="0086779E" w:rsidP="00B02A76">
            <w:pPr>
              <w:spacing w:after="60"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UPDATE ON ADVISORY GROUPS</w:t>
            </w:r>
            <w:r w:rsidR="00B02A76">
              <w:rPr>
                <w:rFonts w:cs="Arial"/>
                <w:b/>
                <w:caps/>
              </w:rPr>
              <w:t xml:space="preserve"> and</w:t>
            </w:r>
            <w:r>
              <w:rPr>
                <w:rFonts w:cs="Arial"/>
                <w:b/>
                <w:caps/>
              </w:rPr>
              <w:t xml:space="preserve"> FOCAL POINTS (VERBAL)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779E" w:rsidRPr="004707AA" w:rsidRDefault="0086779E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 information</w:t>
            </w:r>
          </w:p>
        </w:tc>
      </w:tr>
      <w:tr w:rsidR="00721E12" w:rsidRPr="004F7A6D" w:rsidTr="0099641D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1E12" w:rsidRPr="004F7A6D" w:rsidRDefault="005600FF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05</w:t>
            </w:r>
          </w:p>
        </w:tc>
        <w:tc>
          <w:tcPr>
            <w:tcW w:w="75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1E12" w:rsidRDefault="00721E12" w:rsidP="00E90083">
            <w:pPr>
              <w:spacing w:after="60"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OiRA BUSINESS PLAN</w:t>
            </w:r>
          </w:p>
          <w:p w:rsidR="00721E12" w:rsidRPr="00721E12" w:rsidRDefault="00721E12" w:rsidP="00E90083">
            <w:pPr>
              <w:pStyle w:val="ListParagraph"/>
              <w:numPr>
                <w:ilvl w:val="0"/>
                <w:numId w:val="41"/>
              </w:numPr>
              <w:tabs>
                <w:tab w:val="left" w:pos="6368"/>
              </w:tabs>
              <w:spacing w:before="60" w:after="60"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color w:val="000000"/>
              </w:rPr>
              <w:t>Cover note</w:t>
            </w:r>
            <w:r w:rsidR="004707AA">
              <w:rPr>
                <w:rFonts w:cs="Arial"/>
                <w:color w:val="000000"/>
              </w:rPr>
              <w:t xml:space="preserve"> </w:t>
            </w:r>
            <w:r w:rsidR="004707AA" w:rsidRPr="004F7A6D">
              <w:rPr>
                <w:rFonts w:cs="Arial"/>
                <w:color w:val="000000"/>
              </w:rPr>
              <w:t>(</w:t>
            </w:r>
            <w:r w:rsidR="004D6458">
              <w:rPr>
                <w:rFonts w:cs="Arial"/>
                <w:color w:val="000000"/>
              </w:rPr>
              <w:t>B</w:t>
            </w:r>
            <w:r w:rsidR="004707AA" w:rsidRPr="004F7A6D">
              <w:rPr>
                <w:rFonts w:cs="Arial"/>
                <w:color w:val="000000"/>
              </w:rPr>
              <w:t>/1</w:t>
            </w:r>
            <w:r w:rsidR="004707AA">
              <w:rPr>
                <w:rFonts w:cs="Arial"/>
                <w:color w:val="000000"/>
              </w:rPr>
              <w:t>6</w:t>
            </w:r>
            <w:r w:rsidR="004707AA" w:rsidRPr="004F7A6D">
              <w:rPr>
                <w:rFonts w:cs="Arial"/>
                <w:color w:val="000000"/>
              </w:rPr>
              <w:t>/</w:t>
            </w:r>
            <w:r w:rsidR="003A17CA">
              <w:rPr>
                <w:rFonts w:cs="Arial"/>
                <w:color w:val="000000"/>
              </w:rPr>
              <w:t>0</w:t>
            </w:r>
            <w:r w:rsidR="004D6458">
              <w:rPr>
                <w:rFonts w:cs="Arial"/>
                <w:color w:val="000000"/>
              </w:rPr>
              <w:t>3</w:t>
            </w:r>
            <w:r w:rsidR="004707AA">
              <w:rPr>
                <w:rFonts w:cs="Arial"/>
                <w:color w:val="000000"/>
              </w:rPr>
              <w:t>CN</w:t>
            </w:r>
            <w:r w:rsidR="004707AA" w:rsidRPr="004F7A6D">
              <w:rPr>
                <w:rFonts w:cs="Arial"/>
                <w:color w:val="000000"/>
              </w:rPr>
              <w:t>)</w:t>
            </w:r>
          </w:p>
          <w:p w:rsidR="00721E12" w:rsidRPr="00721E12" w:rsidRDefault="00721E12" w:rsidP="004D6458">
            <w:pPr>
              <w:pStyle w:val="ListParagraph"/>
              <w:numPr>
                <w:ilvl w:val="0"/>
                <w:numId w:val="41"/>
              </w:numPr>
              <w:tabs>
                <w:tab w:val="left" w:pos="6368"/>
              </w:tabs>
              <w:spacing w:after="60" w:line="240" w:lineRule="auto"/>
              <w:jc w:val="left"/>
              <w:rPr>
                <w:rFonts w:cs="Arial"/>
                <w:b/>
                <w:caps/>
              </w:rPr>
            </w:pPr>
            <w:proofErr w:type="spellStart"/>
            <w:r>
              <w:rPr>
                <w:rFonts w:cs="Arial"/>
                <w:color w:val="000000"/>
              </w:rPr>
              <w:t>OiRA</w:t>
            </w:r>
            <w:proofErr w:type="spellEnd"/>
            <w:r>
              <w:rPr>
                <w:rFonts w:cs="Arial"/>
                <w:color w:val="000000"/>
              </w:rPr>
              <w:t xml:space="preserve"> business plan</w:t>
            </w:r>
            <w:r w:rsidR="004707AA">
              <w:rPr>
                <w:rFonts w:cs="Arial"/>
                <w:color w:val="000000"/>
              </w:rPr>
              <w:t xml:space="preserve"> </w:t>
            </w:r>
            <w:r w:rsidR="004707AA" w:rsidRPr="004F7A6D">
              <w:rPr>
                <w:rFonts w:cs="Arial"/>
                <w:color w:val="000000"/>
              </w:rPr>
              <w:t>(</w:t>
            </w:r>
            <w:r w:rsidR="004D6458">
              <w:rPr>
                <w:rFonts w:cs="Arial"/>
                <w:color w:val="000000"/>
              </w:rPr>
              <w:t>B</w:t>
            </w:r>
            <w:r w:rsidR="004707AA" w:rsidRPr="004F7A6D">
              <w:rPr>
                <w:rFonts w:cs="Arial"/>
                <w:color w:val="000000"/>
              </w:rPr>
              <w:t>/1</w:t>
            </w:r>
            <w:r w:rsidR="004707AA">
              <w:rPr>
                <w:rFonts w:cs="Arial"/>
                <w:color w:val="000000"/>
              </w:rPr>
              <w:t>6</w:t>
            </w:r>
            <w:r w:rsidR="004707AA" w:rsidRPr="004F7A6D">
              <w:rPr>
                <w:rFonts w:cs="Arial"/>
                <w:color w:val="000000"/>
              </w:rPr>
              <w:t>/</w:t>
            </w:r>
            <w:r w:rsidR="003A17CA">
              <w:rPr>
                <w:rFonts w:cs="Arial"/>
                <w:color w:val="000000"/>
              </w:rPr>
              <w:t>0</w:t>
            </w:r>
            <w:r w:rsidR="004D6458">
              <w:rPr>
                <w:rFonts w:cs="Arial"/>
                <w:color w:val="000000"/>
              </w:rPr>
              <w:t>3</w:t>
            </w:r>
            <w:r w:rsidR="004707AA" w:rsidRPr="004F7A6D">
              <w:rPr>
                <w:rFonts w:cs="Arial"/>
                <w:color w:val="000000"/>
              </w:rPr>
              <w:t>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1E12" w:rsidRPr="004707AA" w:rsidRDefault="00721E12" w:rsidP="00E90083">
            <w:pPr>
              <w:spacing w:after="60" w:line="240" w:lineRule="auto"/>
              <w:jc w:val="left"/>
              <w:rPr>
                <w:rFonts w:cs="Arial"/>
              </w:rPr>
            </w:pPr>
            <w:r w:rsidRPr="004707AA">
              <w:rPr>
                <w:rFonts w:cs="Arial"/>
              </w:rPr>
              <w:t xml:space="preserve">For </w:t>
            </w:r>
            <w:r w:rsidR="004707AA" w:rsidRPr="004707AA">
              <w:rPr>
                <w:rFonts w:cs="Arial"/>
              </w:rPr>
              <w:t>adoption</w:t>
            </w:r>
          </w:p>
        </w:tc>
      </w:tr>
      <w:tr w:rsidR="005B6F3B" w:rsidRPr="004F7A6D" w:rsidTr="0099641D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6F3B" w:rsidRDefault="005600FF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06</w:t>
            </w:r>
          </w:p>
        </w:tc>
        <w:tc>
          <w:tcPr>
            <w:tcW w:w="75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6F3B" w:rsidRDefault="005B6F3B" w:rsidP="00E90083">
            <w:pPr>
              <w:spacing w:after="60"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rev</w:t>
            </w:r>
            <w:r w:rsidR="00297F1D">
              <w:rPr>
                <w:rFonts w:cs="Arial"/>
                <w:b/>
                <w:caps/>
              </w:rPr>
              <w:t>ised</w:t>
            </w:r>
            <w:r w:rsidR="007E57F2">
              <w:rPr>
                <w:rFonts w:cs="Arial"/>
                <w:b/>
                <w:caps/>
              </w:rPr>
              <w:t xml:space="preserve"> DRAFT</w:t>
            </w:r>
            <w:r>
              <w:rPr>
                <w:rFonts w:cs="Arial"/>
                <w:b/>
                <w:caps/>
              </w:rPr>
              <w:t xml:space="preserve"> p</w:t>
            </w:r>
            <w:r w:rsidR="00297F1D">
              <w:rPr>
                <w:rFonts w:cs="Arial"/>
                <w:b/>
                <w:caps/>
              </w:rPr>
              <w:t xml:space="preserve">rogramming </w:t>
            </w:r>
            <w:r>
              <w:rPr>
                <w:rFonts w:cs="Arial"/>
                <w:b/>
                <w:caps/>
              </w:rPr>
              <w:t>d</w:t>
            </w:r>
            <w:r w:rsidR="00297F1D">
              <w:rPr>
                <w:rFonts w:cs="Arial"/>
                <w:b/>
                <w:caps/>
              </w:rPr>
              <w:t>ocument</w:t>
            </w:r>
            <w:r>
              <w:rPr>
                <w:rFonts w:cs="Arial"/>
                <w:b/>
                <w:caps/>
              </w:rPr>
              <w:t xml:space="preserve"> 2017-2019</w:t>
            </w:r>
          </w:p>
          <w:p w:rsidR="009F3B07" w:rsidRDefault="009F3B07" w:rsidP="00E90083">
            <w:pPr>
              <w:pStyle w:val="ListParagraph"/>
              <w:numPr>
                <w:ilvl w:val="0"/>
                <w:numId w:val="43"/>
              </w:numPr>
              <w:spacing w:before="60" w:after="60"/>
            </w:pPr>
            <w:r>
              <w:t>Cover note</w:t>
            </w:r>
            <w:r w:rsidR="004D6458">
              <w:t xml:space="preserve"> </w:t>
            </w:r>
            <w:r w:rsidR="004D6458" w:rsidRPr="004F7A6D">
              <w:rPr>
                <w:rFonts w:cs="Arial"/>
                <w:color w:val="000000"/>
              </w:rPr>
              <w:t>(</w:t>
            </w:r>
            <w:r w:rsidR="004D6458">
              <w:rPr>
                <w:rFonts w:cs="Arial"/>
                <w:color w:val="000000"/>
              </w:rPr>
              <w:t>B</w:t>
            </w:r>
            <w:r w:rsidR="004D6458" w:rsidRPr="004F7A6D">
              <w:rPr>
                <w:rFonts w:cs="Arial"/>
                <w:color w:val="000000"/>
              </w:rPr>
              <w:t>/1</w:t>
            </w:r>
            <w:r w:rsidR="004D6458">
              <w:rPr>
                <w:rFonts w:cs="Arial"/>
                <w:color w:val="000000"/>
              </w:rPr>
              <w:t>6</w:t>
            </w:r>
            <w:r w:rsidR="004D6458" w:rsidRPr="004F7A6D">
              <w:rPr>
                <w:rFonts w:cs="Arial"/>
                <w:color w:val="000000"/>
              </w:rPr>
              <w:t>/</w:t>
            </w:r>
            <w:r w:rsidR="004D6458">
              <w:rPr>
                <w:rFonts w:cs="Arial"/>
                <w:color w:val="000000"/>
              </w:rPr>
              <w:t>04CN</w:t>
            </w:r>
            <w:r w:rsidR="004D6458" w:rsidRPr="004F7A6D">
              <w:rPr>
                <w:rFonts w:cs="Arial"/>
                <w:color w:val="000000"/>
              </w:rPr>
              <w:t>)</w:t>
            </w:r>
          </w:p>
          <w:p w:rsidR="009F3B07" w:rsidRDefault="009F3B07" w:rsidP="00E90083">
            <w:pPr>
              <w:pStyle w:val="ListParagraph"/>
              <w:numPr>
                <w:ilvl w:val="0"/>
                <w:numId w:val="43"/>
              </w:numPr>
              <w:spacing w:after="60"/>
            </w:pPr>
            <w:r>
              <w:t>Revised P</w:t>
            </w:r>
            <w:r w:rsidR="00E41317">
              <w:t xml:space="preserve">rogramming </w:t>
            </w:r>
            <w:r>
              <w:t>D</w:t>
            </w:r>
            <w:r w:rsidR="00E41317">
              <w:t>ocument 2017-2019</w:t>
            </w:r>
            <w:r w:rsidR="004D6458">
              <w:t xml:space="preserve"> </w:t>
            </w:r>
            <w:r w:rsidR="004D6458" w:rsidRPr="004F7A6D">
              <w:rPr>
                <w:rFonts w:cs="Arial"/>
                <w:color w:val="000000"/>
              </w:rPr>
              <w:t>(</w:t>
            </w:r>
            <w:r w:rsidR="004D6458">
              <w:rPr>
                <w:rFonts w:cs="Arial"/>
                <w:color w:val="000000"/>
              </w:rPr>
              <w:t>B</w:t>
            </w:r>
            <w:r w:rsidR="004D6458" w:rsidRPr="004F7A6D">
              <w:rPr>
                <w:rFonts w:cs="Arial"/>
                <w:color w:val="000000"/>
              </w:rPr>
              <w:t>/1</w:t>
            </w:r>
            <w:r w:rsidR="004D6458">
              <w:rPr>
                <w:rFonts w:cs="Arial"/>
                <w:color w:val="000000"/>
              </w:rPr>
              <w:t>6</w:t>
            </w:r>
            <w:r w:rsidR="004D6458" w:rsidRPr="004F7A6D">
              <w:rPr>
                <w:rFonts w:cs="Arial"/>
                <w:color w:val="000000"/>
              </w:rPr>
              <w:t>/</w:t>
            </w:r>
            <w:r w:rsidR="004D6458">
              <w:rPr>
                <w:rFonts w:cs="Arial"/>
                <w:color w:val="000000"/>
              </w:rPr>
              <w:t>04)</w:t>
            </w:r>
          </w:p>
          <w:p w:rsidR="007E57F2" w:rsidRPr="009F3B07" w:rsidRDefault="004D6458" w:rsidP="00B02A76">
            <w:pPr>
              <w:pStyle w:val="ListParagraph"/>
              <w:numPr>
                <w:ilvl w:val="0"/>
                <w:numId w:val="43"/>
              </w:numPr>
              <w:spacing w:after="60"/>
            </w:pPr>
            <w:r>
              <w:t>Commission</w:t>
            </w:r>
            <w:r w:rsidR="007E57F2">
              <w:t xml:space="preserve"> feedback on draft P</w:t>
            </w:r>
            <w:r>
              <w:t xml:space="preserve">rogramming </w:t>
            </w:r>
            <w:r w:rsidR="007E57F2">
              <w:t>D</w:t>
            </w:r>
            <w:r>
              <w:t>ocument</w:t>
            </w:r>
            <w:r w:rsidR="00B02A76">
              <w:t xml:space="preserve"> 2017-19</w:t>
            </w:r>
            <w:r w:rsidR="00CC6374">
              <w:t xml:space="preserve"> </w:t>
            </w:r>
            <w:r w:rsidRPr="004F7A6D">
              <w:rPr>
                <w:rFonts w:cs="Arial"/>
                <w:color w:val="000000"/>
              </w:rPr>
              <w:t>(</w:t>
            </w:r>
            <w:r>
              <w:rPr>
                <w:rFonts w:cs="Arial"/>
                <w:color w:val="000000"/>
              </w:rPr>
              <w:t>B</w:t>
            </w:r>
            <w:r w:rsidRPr="004F7A6D">
              <w:rPr>
                <w:rFonts w:cs="Arial"/>
                <w:color w:val="000000"/>
              </w:rPr>
              <w:t>/1</w:t>
            </w:r>
            <w:r>
              <w:rPr>
                <w:rFonts w:cs="Arial"/>
                <w:color w:val="000000"/>
              </w:rPr>
              <w:t>6</w:t>
            </w:r>
            <w:r w:rsidRPr="004F7A6D">
              <w:rPr>
                <w:rFonts w:cs="Arial"/>
                <w:color w:val="000000"/>
              </w:rPr>
              <w:t>/</w:t>
            </w:r>
            <w:r>
              <w:rPr>
                <w:rFonts w:cs="Arial"/>
                <w:color w:val="000000"/>
              </w:rPr>
              <w:t>04a)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6F3B" w:rsidRPr="004707AA" w:rsidRDefault="00E90083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 adoption</w:t>
            </w:r>
          </w:p>
        </w:tc>
      </w:tr>
      <w:tr w:rsidR="006964CF" w:rsidRPr="004F7A6D" w:rsidTr="0099641D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64CF" w:rsidRDefault="006964CF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07</w:t>
            </w:r>
          </w:p>
        </w:tc>
        <w:tc>
          <w:tcPr>
            <w:tcW w:w="75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64CF" w:rsidRPr="006E3C79" w:rsidRDefault="006964CF" w:rsidP="006964CF">
            <w:pPr>
              <w:spacing w:after="60" w:line="240" w:lineRule="auto"/>
              <w:jc w:val="left"/>
              <w:rPr>
                <w:rFonts w:cs="Arial"/>
                <w:b/>
                <w:caps/>
              </w:rPr>
            </w:pPr>
            <w:r w:rsidRPr="006E3C79">
              <w:rPr>
                <w:rFonts w:cs="Arial"/>
                <w:b/>
                <w:caps/>
              </w:rPr>
              <w:t>Healthy Workplaces Campaign Strategy 2018-2019</w:t>
            </w:r>
          </w:p>
          <w:p w:rsidR="006964CF" w:rsidRDefault="006964CF" w:rsidP="006964CF">
            <w:pPr>
              <w:pStyle w:val="ListParagraph"/>
              <w:numPr>
                <w:ilvl w:val="0"/>
                <w:numId w:val="43"/>
              </w:numPr>
              <w:spacing w:before="60" w:after="60"/>
              <w:jc w:val="left"/>
              <w:rPr>
                <w:rFonts w:cs="Arial"/>
              </w:rPr>
            </w:pPr>
            <w:r w:rsidRPr="006E3C79">
              <w:rPr>
                <w:rFonts w:cs="Arial"/>
              </w:rPr>
              <w:t>Cover note</w:t>
            </w:r>
            <w:r w:rsidR="0099641D">
              <w:rPr>
                <w:rFonts w:cs="Arial"/>
              </w:rPr>
              <w:t xml:space="preserve"> </w:t>
            </w:r>
            <w:r w:rsidR="0099641D" w:rsidRPr="004F7A6D">
              <w:rPr>
                <w:rFonts w:cs="Arial"/>
                <w:color w:val="000000"/>
              </w:rPr>
              <w:t>(</w:t>
            </w:r>
            <w:r w:rsidR="0099641D">
              <w:rPr>
                <w:rFonts w:cs="Arial"/>
                <w:color w:val="000000"/>
              </w:rPr>
              <w:t>B</w:t>
            </w:r>
            <w:r w:rsidR="0099641D" w:rsidRPr="004F7A6D">
              <w:rPr>
                <w:rFonts w:cs="Arial"/>
                <w:color w:val="000000"/>
              </w:rPr>
              <w:t>/1</w:t>
            </w:r>
            <w:r w:rsidR="0099641D">
              <w:rPr>
                <w:rFonts w:cs="Arial"/>
                <w:color w:val="000000"/>
              </w:rPr>
              <w:t>6</w:t>
            </w:r>
            <w:r w:rsidR="0099641D" w:rsidRPr="004F7A6D">
              <w:rPr>
                <w:rFonts w:cs="Arial"/>
                <w:color w:val="000000"/>
              </w:rPr>
              <w:t>/</w:t>
            </w:r>
            <w:r w:rsidR="0099641D">
              <w:rPr>
                <w:rFonts w:cs="Arial"/>
                <w:color w:val="000000"/>
              </w:rPr>
              <w:t>05CN</w:t>
            </w:r>
            <w:r w:rsidR="0099641D" w:rsidRPr="004F7A6D">
              <w:rPr>
                <w:rFonts w:cs="Arial"/>
                <w:color w:val="000000"/>
              </w:rPr>
              <w:t>)</w:t>
            </w:r>
          </w:p>
          <w:p w:rsidR="006964CF" w:rsidRPr="006964CF" w:rsidRDefault="006964CF" w:rsidP="0099641D">
            <w:pPr>
              <w:pStyle w:val="ListParagraph"/>
              <w:numPr>
                <w:ilvl w:val="0"/>
                <w:numId w:val="43"/>
              </w:numPr>
              <w:spacing w:before="60" w:after="60"/>
              <w:jc w:val="left"/>
              <w:rPr>
                <w:rFonts w:cs="Arial"/>
              </w:rPr>
            </w:pPr>
            <w:r w:rsidRPr="006E3C79">
              <w:rPr>
                <w:rFonts w:cs="Arial"/>
              </w:rPr>
              <w:t>Healthy Workplaces Campaign Strategy 201</w:t>
            </w:r>
            <w:r>
              <w:rPr>
                <w:rFonts w:cs="Arial"/>
              </w:rPr>
              <w:t>8</w:t>
            </w:r>
            <w:r w:rsidRPr="006E3C79">
              <w:rPr>
                <w:rFonts w:cs="Arial"/>
              </w:rPr>
              <w:t>-2019</w:t>
            </w:r>
            <w:r w:rsidR="0099641D">
              <w:rPr>
                <w:rFonts w:cs="Arial"/>
              </w:rPr>
              <w:t xml:space="preserve"> </w:t>
            </w:r>
            <w:r w:rsidR="0099641D" w:rsidRPr="004F7A6D">
              <w:rPr>
                <w:rFonts w:cs="Arial"/>
                <w:color w:val="000000"/>
              </w:rPr>
              <w:t>(</w:t>
            </w:r>
            <w:r w:rsidR="0099641D">
              <w:rPr>
                <w:rFonts w:cs="Arial"/>
                <w:color w:val="000000"/>
              </w:rPr>
              <w:t>B</w:t>
            </w:r>
            <w:r w:rsidR="0099641D" w:rsidRPr="004F7A6D">
              <w:rPr>
                <w:rFonts w:cs="Arial"/>
                <w:color w:val="000000"/>
              </w:rPr>
              <w:t>/1</w:t>
            </w:r>
            <w:r w:rsidR="0099641D">
              <w:rPr>
                <w:rFonts w:cs="Arial"/>
                <w:color w:val="000000"/>
              </w:rPr>
              <w:t>6</w:t>
            </w:r>
            <w:r w:rsidR="0099641D" w:rsidRPr="004F7A6D">
              <w:rPr>
                <w:rFonts w:cs="Arial"/>
                <w:color w:val="000000"/>
              </w:rPr>
              <w:t>/</w:t>
            </w:r>
            <w:r w:rsidR="0099641D">
              <w:rPr>
                <w:rFonts w:cs="Arial"/>
                <w:color w:val="000000"/>
              </w:rPr>
              <w:t>05</w:t>
            </w:r>
            <w:r w:rsidR="0099641D" w:rsidRPr="004F7A6D">
              <w:rPr>
                <w:rFonts w:cs="Arial"/>
                <w:color w:val="000000"/>
              </w:rPr>
              <w:t>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64CF" w:rsidRDefault="006964CF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 adoption</w:t>
            </w:r>
          </w:p>
        </w:tc>
      </w:tr>
      <w:tr w:rsidR="005B6F3B" w:rsidRPr="004F7A6D" w:rsidTr="0099641D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6F3B" w:rsidRDefault="005600FF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6964CF">
              <w:rPr>
                <w:rFonts w:cs="Arial"/>
              </w:rPr>
              <w:t>8</w:t>
            </w:r>
          </w:p>
        </w:tc>
        <w:tc>
          <w:tcPr>
            <w:tcW w:w="75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6F3B" w:rsidRDefault="007E57F2" w:rsidP="00E90083">
            <w:pPr>
              <w:spacing w:after="60"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 xml:space="preserve">preliminary </w:t>
            </w:r>
            <w:r w:rsidR="00297F1D">
              <w:rPr>
                <w:rFonts w:cs="Arial"/>
                <w:b/>
                <w:caps/>
              </w:rPr>
              <w:t xml:space="preserve">draft </w:t>
            </w:r>
            <w:r w:rsidR="005B6F3B">
              <w:rPr>
                <w:rFonts w:cs="Arial"/>
                <w:b/>
                <w:caps/>
              </w:rPr>
              <w:t>p</w:t>
            </w:r>
            <w:r w:rsidR="00297F1D">
              <w:rPr>
                <w:rFonts w:cs="Arial"/>
                <w:b/>
                <w:caps/>
              </w:rPr>
              <w:t xml:space="preserve">rogramming </w:t>
            </w:r>
            <w:r w:rsidR="005B6F3B">
              <w:rPr>
                <w:rFonts w:cs="Arial"/>
                <w:b/>
                <w:caps/>
              </w:rPr>
              <w:t>d</w:t>
            </w:r>
            <w:r w:rsidR="00297F1D">
              <w:rPr>
                <w:rFonts w:cs="Arial"/>
                <w:b/>
                <w:caps/>
              </w:rPr>
              <w:t>ocument</w:t>
            </w:r>
            <w:r w:rsidR="005B6F3B">
              <w:rPr>
                <w:rFonts w:cs="Arial"/>
                <w:b/>
                <w:caps/>
              </w:rPr>
              <w:t xml:space="preserve"> 2018-2020</w:t>
            </w:r>
          </w:p>
          <w:p w:rsidR="009F3B07" w:rsidRDefault="009F3B07" w:rsidP="00E90083">
            <w:pPr>
              <w:pStyle w:val="ListParagraph"/>
              <w:numPr>
                <w:ilvl w:val="0"/>
                <w:numId w:val="43"/>
              </w:numPr>
              <w:spacing w:before="60" w:after="60"/>
            </w:pPr>
            <w:r>
              <w:t>Cover note</w:t>
            </w:r>
            <w:r w:rsidR="004D6458">
              <w:t xml:space="preserve"> </w:t>
            </w:r>
            <w:r w:rsidR="004D6458" w:rsidRPr="004F7A6D">
              <w:rPr>
                <w:rFonts w:cs="Arial"/>
                <w:color w:val="000000"/>
              </w:rPr>
              <w:t>(</w:t>
            </w:r>
            <w:r w:rsidR="004D6458">
              <w:rPr>
                <w:rFonts w:cs="Arial"/>
                <w:color w:val="000000"/>
              </w:rPr>
              <w:t>B</w:t>
            </w:r>
            <w:r w:rsidR="004D6458" w:rsidRPr="004F7A6D">
              <w:rPr>
                <w:rFonts w:cs="Arial"/>
                <w:color w:val="000000"/>
              </w:rPr>
              <w:t>/1</w:t>
            </w:r>
            <w:r w:rsidR="004D6458">
              <w:rPr>
                <w:rFonts w:cs="Arial"/>
                <w:color w:val="000000"/>
              </w:rPr>
              <w:t>6</w:t>
            </w:r>
            <w:r w:rsidR="004D6458" w:rsidRPr="004F7A6D">
              <w:rPr>
                <w:rFonts w:cs="Arial"/>
                <w:color w:val="000000"/>
              </w:rPr>
              <w:t>/</w:t>
            </w:r>
            <w:r w:rsidR="004D6458">
              <w:rPr>
                <w:rFonts w:cs="Arial"/>
                <w:color w:val="000000"/>
              </w:rPr>
              <w:t>0</w:t>
            </w:r>
            <w:r w:rsidR="0099641D">
              <w:rPr>
                <w:rFonts w:cs="Arial"/>
                <w:color w:val="000000"/>
              </w:rPr>
              <w:t>6</w:t>
            </w:r>
            <w:r w:rsidR="004D6458">
              <w:rPr>
                <w:rFonts w:cs="Arial"/>
                <w:color w:val="000000"/>
              </w:rPr>
              <w:t>CN)</w:t>
            </w:r>
          </w:p>
          <w:p w:rsidR="009F3B07" w:rsidRDefault="007E57F2" w:rsidP="00E90083">
            <w:pPr>
              <w:pStyle w:val="ListParagraph"/>
              <w:numPr>
                <w:ilvl w:val="0"/>
                <w:numId w:val="43"/>
              </w:numPr>
              <w:spacing w:after="60"/>
            </w:pPr>
            <w:r>
              <w:t xml:space="preserve">Preliminary draft </w:t>
            </w:r>
            <w:r w:rsidR="009F3B07">
              <w:t>P</w:t>
            </w:r>
            <w:r w:rsidR="00553691">
              <w:t xml:space="preserve">rogramming </w:t>
            </w:r>
            <w:r w:rsidR="009F3B07">
              <w:t>D</w:t>
            </w:r>
            <w:r w:rsidR="00553691">
              <w:t>ocument 2018-2020</w:t>
            </w:r>
            <w:r w:rsidR="004D6458">
              <w:t xml:space="preserve"> </w:t>
            </w:r>
            <w:r w:rsidR="004D6458" w:rsidRPr="004F7A6D">
              <w:rPr>
                <w:rFonts w:cs="Arial"/>
                <w:color w:val="000000"/>
              </w:rPr>
              <w:t>(</w:t>
            </w:r>
            <w:r w:rsidR="004D6458">
              <w:rPr>
                <w:rFonts w:cs="Arial"/>
                <w:color w:val="000000"/>
              </w:rPr>
              <w:t>B</w:t>
            </w:r>
            <w:r w:rsidR="004D6458" w:rsidRPr="004F7A6D">
              <w:rPr>
                <w:rFonts w:cs="Arial"/>
                <w:color w:val="000000"/>
              </w:rPr>
              <w:t>/1</w:t>
            </w:r>
            <w:r w:rsidR="004D6458">
              <w:rPr>
                <w:rFonts w:cs="Arial"/>
                <w:color w:val="000000"/>
              </w:rPr>
              <w:t>6</w:t>
            </w:r>
            <w:r w:rsidR="004D6458" w:rsidRPr="004F7A6D">
              <w:rPr>
                <w:rFonts w:cs="Arial"/>
                <w:color w:val="000000"/>
              </w:rPr>
              <w:t>/</w:t>
            </w:r>
            <w:r w:rsidR="004D6458">
              <w:rPr>
                <w:rFonts w:cs="Arial"/>
                <w:color w:val="000000"/>
              </w:rPr>
              <w:t>0</w:t>
            </w:r>
            <w:r w:rsidR="0099641D">
              <w:rPr>
                <w:rFonts w:cs="Arial"/>
                <w:color w:val="000000"/>
              </w:rPr>
              <w:t>6</w:t>
            </w:r>
            <w:r w:rsidR="004D6458">
              <w:rPr>
                <w:rFonts w:cs="Arial"/>
                <w:color w:val="000000"/>
              </w:rPr>
              <w:t>)</w:t>
            </w:r>
          </w:p>
          <w:p w:rsidR="00553691" w:rsidRDefault="00553691" w:rsidP="00E90083">
            <w:pPr>
              <w:pStyle w:val="ListParagraph"/>
              <w:numPr>
                <w:ilvl w:val="0"/>
                <w:numId w:val="43"/>
              </w:numPr>
              <w:spacing w:after="60"/>
            </w:pPr>
            <w:r>
              <w:t>Ex-ante evaluation – Foresight</w:t>
            </w:r>
            <w:r w:rsidR="004D6458">
              <w:t xml:space="preserve"> </w:t>
            </w:r>
            <w:r w:rsidR="004D6458" w:rsidRPr="004F7A6D">
              <w:rPr>
                <w:rFonts w:cs="Arial"/>
                <w:color w:val="000000"/>
              </w:rPr>
              <w:t>(</w:t>
            </w:r>
            <w:r w:rsidR="004D6458">
              <w:rPr>
                <w:rFonts w:cs="Arial"/>
                <w:color w:val="000000"/>
              </w:rPr>
              <w:t>B</w:t>
            </w:r>
            <w:r w:rsidR="004D6458" w:rsidRPr="004F7A6D">
              <w:rPr>
                <w:rFonts w:cs="Arial"/>
                <w:color w:val="000000"/>
              </w:rPr>
              <w:t>/1</w:t>
            </w:r>
            <w:r w:rsidR="004D6458">
              <w:rPr>
                <w:rFonts w:cs="Arial"/>
                <w:color w:val="000000"/>
              </w:rPr>
              <w:t>6</w:t>
            </w:r>
            <w:r w:rsidR="004D6458" w:rsidRPr="004F7A6D">
              <w:rPr>
                <w:rFonts w:cs="Arial"/>
                <w:color w:val="000000"/>
              </w:rPr>
              <w:t>/</w:t>
            </w:r>
            <w:r w:rsidR="004D6458">
              <w:rPr>
                <w:rFonts w:cs="Arial"/>
                <w:color w:val="000000"/>
              </w:rPr>
              <w:t>0</w:t>
            </w:r>
            <w:r w:rsidR="0099641D">
              <w:rPr>
                <w:rFonts w:cs="Arial"/>
                <w:color w:val="000000"/>
              </w:rPr>
              <w:t>6</w:t>
            </w:r>
            <w:r w:rsidR="004D6458">
              <w:rPr>
                <w:rFonts w:cs="Arial"/>
                <w:color w:val="000000"/>
              </w:rPr>
              <w:t>a)</w:t>
            </w:r>
          </w:p>
          <w:p w:rsidR="00553691" w:rsidRPr="009F3B07" w:rsidRDefault="00553691" w:rsidP="0099641D">
            <w:pPr>
              <w:pStyle w:val="ListParagraph"/>
              <w:numPr>
                <w:ilvl w:val="0"/>
                <w:numId w:val="43"/>
              </w:numPr>
              <w:spacing w:after="60"/>
            </w:pPr>
            <w:r>
              <w:t>Proposal for Campaign theme HWC 2020-2021</w:t>
            </w:r>
            <w:r w:rsidR="004D6458">
              <w:t xml:space="preserve"> </w:t>
            </w:r>
            <w:r w:rsidR="004D6458" w:rsidRPr="004F7A6D">
              <w:rPr>
                <w:rFonts w:cs="Arial"/>
                <w:color w:val="000000"/>
              </w:rPr>
              <w:t>(</w:t>
            </w:r>
            <w:r w:rsidR="004D6458">
              <w:rPr>
                <w:rFonts w:cs="Arial"/>
                <w:color w:val="000000"/>
              </w:rPr>
              <w:t>B</w:t>
            </w:r>
            <w:r w:rsidR="004D6458" w:rsidRPr="004F7A6D">
              <w:rPr>
                <w:rFonts w:cs="Arial"/>
                <w:color w:val="000000"/>
              </w:rPr>
              <w:t>/1</w:t>
            </w:r>
            <w:r w:rsidR="004D6458">
              <w:rPr>
                <w:rFonts w:cs="Arial"/>
                <w:color w:val="000000"/>
              </w:rPr>
              <w:t>6</w:t>
            </w:r>
            <w:r w:rsidR="004D6458" w:rsidRPr="004F7A6D">
              <w:rPr>
                <w:rFonts w:cs="Arial"/>
                <w:color w:val="000000"/>
              </w:rPr>
              <w:t>/</w:t>
            </w:r>
            <w:r w:rsidR="004D6458">
              <w:rPr>
                <w:rFonts w:cs="Arial"/>
                <w:color w:val="000000"/>
              </w:rPr>
              <w:t>0</w:t>
            </w:r>
            <w:r w:rsidR="0099641D">
              <w:rPr>
                <w:rFonts w:cs="Arial"/>
                <w:color w:val="000000"/>
              </w:rPr>
              <w:t>6</w:t>
            </w:r>
            <w:r w:rsidR="004D6458">
              <w:rPr>
                <w:rFonts w:cs="Arial"/>
                <w:color w:val="000000"/>
              </w:rPr>
              <w:t>b)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6F3B" w:rsidRPr="004707AA" w:rsidRDefault="00E90083" w:rsidP="002E2F3D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For </w:t>
            </w:r>
            <w:r w:rsidR="002E2F3D">
              <w:rPr>
                <w:rFonts w:cs="Arial"/>
              </w:rPr>
              <w:t>discussion</w:t>
            </w:r>
          </w:p>
        </w:tc>
      </w:tr>
      <w:tr w:rsidR="00297F1D" w:rsidRPr="004F7A6D" w:rsidTr="0099641D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97F1D" w:rsidRDefault="005600FF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6964CF">
              <w:rPr>
                <w:rFonts w:cs="Arial"/>
              </w:rPr>
              <w:t>9</w:t>
            </w:r>
          </w:p>
        </w:tc>
        <w:tc>
          <w:tcPr>
            <w:tcW w:w="75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97F1D" w:rsidRDefault="00297F1D" w:rsidP="00E90083">
            <w:pPr>
              <w:spacing w:after="60"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Working arrangements between dg empl and eu-osha with regard to international relations</w:t>
            </w:r>
          </w:p>
          <w:p w:rsidR="00553691" w:rsidRPr="007B1A66" w:rsidRDefault="00553691" w:rsidP="004D6458">
            <w:pPr>
              <w:pStyle w:val="ListParagraph"/>
              <w:numPr>
                <w:ilvl w:val="0"/>
                <w:numId w:val="47"/>
              </w:numPr>
              <w:spacing w:before="60" w:after="60"/>
            </w:pPr>
            <w:r>
              <w:t>Cover note</w:t>
            </w:r>
            <w:r w:rsidR="004D6458">
              <w:t xml:space="preserve"> </w:t>
            </w:r>
            <w:r w:rsidR="004D6458" w:rsidRPr="004F7A6D">
              <w:rPr>
                <w:rFonts w:cs="Arial"/>
                <w:color w:val="000000"/>
              </w:rPr>
              <w:t>(</w:t>
            </w:r>
            <w:r w:rsidR="004D6458">
              <w:rPr>
                <w:rFonts w:cs="Arial"/>
                <w:color w:val="000000"/>
              </w:rPr>
              <w:t>B</w:t>
            </w:r>
            <w:r w:rsidR="004D6458" w:rsidRPr="004F7A6D">
              <w:rPr>
                <w:rFonts w:cs="Arial"/>
                <w:color w:val="000000"/>
              </w:rPr>
              <w:t>/1</w:t>
            </w:r>
            <w:r w:rsidR="004D6458">
              <w:rPr>
                <w:rFonts w:cs="Arial"/>
                <w:color w:val="000000"/>
              </w:rPr>
              <w:t>6</w:t>
            </w:r>
            <w:r w:rsidR="004D6458" w:rsidRPr="004F7A6D">
              <w:rPr>
                <w:rFonts w:cs="Arial"/>
                <w:color w:val="000000"/>
              </w:rPr>
              <w:t>/</w:t>
            </w:r>
            <w:r w:rsidR="004D6458">
              <w:rPr>
                <w:rFonts w:cs="Arial"/>
                <w:color w:val="000000"/>
              </w:rPr>
              <w:t>0</w:t>
            </w:r>
            <w:r w:rsidR="0099641D">
              <w:rPr>
                <w:rFonts w:cs="Arial"/>
                <w:color w:val="000000"/>
              </w:rPr>
              <w:t>7</w:t>
            </w:r>
            <w:r w:rsidR="004D6458">
              <w:rPr>
                <w:rFonts w:cs="Arial"/>
                <w:color w:val="000000"/>
              </w:rPr>
              <w:t>CN)</w:t>
            </w:r>
          </w:p>
          <w:p w:rsidR="007B1A66" w:rsidRPr="00553691" w:rsidRDefault="007B1A66" w:rsidP="0099641D">
            <w:pPr>
              <w:pStyle w:val="ListParagraph"/>
              <w:numPr>
                <w:ilvl w:val="0"/>
                <w:numId w:val="47"/>
              </w:numPr>
              <w:spacing w:before="60" w:after="60"/>
            </w:pPr>
            <w:r>
              <w:rPr>
                <w:rFonts w:cs="Arial"/>
                <w:color w:val="000000"/>
              </w:rPr>
              <w:t>Letter from the Commission (B/16/0</w:t>
            </w:r>
            <w:r w:rsidR="0099641D">
              <w:rPr>
                <w:rFonts w:cs="Arial"/>
                <w:color w:val="000000"/>
              </w:rPr>
              <w:t>7</w:t>
            </w:r>
            <w:r>
              <w:rPr>
                <w:rFonts w:cs="Arial"/>
                <w:color w:val="000000"/>
              </w:rPr>
              <w:t>a)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97F1D" w:rsidRPr="004707AA" w:rsidRDefault="00E90083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 information</w:t>
            </w:r>
          </w:p>
        </w:tc>
      </w:tr>
      <w:tr w:rsidR="00F741F9" w:rsidRPr="004F7A6D" w:rsidTr="0099641D">
        <w:trPr>
          <w:trHeight w:val="567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F7A6D" w:rsidRDefault="009E65B3" w:rsidP="00E90083">
            <w:pPr>
              <w:spacing w:after="6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</w:t>
            </w:r>
            <w:bookmarkStart w:id="0" w:name="_GoBack"/>
            <w:bookmarkEnd w:id="0"/>
          </w:p>
        </w:tc>
        <w:tc>
          <w:tcPr>
            <w:tcW w:w="751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99641D" w:rsidRDefault="00F741F9" w:rsidP="0099641D">
            <w:pPr>
              <w:spacing w:after="60"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ANY OTHER BUSINESS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707AA" w:rsidRDefault="00F741F9" w:rsidP="00E90083">
            <w:pPr>
              <w:spacing w:after="60" w:line="240" w:lineRule="auto"/>
              <w:jc w:val="left"/>
              <w:rPr>
                <w:rFonts w:cs="Arial"/>
              </w:rPr>
            </w:pPr>
          </w:p>
        </w:tc>
      </w:tr>
    </w:tbl>
    <w:p w:rsidR="00F741F9" w:rsidRPr="00246A89" w:rsidRDefault="00F741F9" w:rsidP="00297F1D">
      <w:pPr>
        <w:rPr>
          <w:sz w:val="2"/>
          <w:szCs w:val="2"/>
        </w:rPr>
      </w:pPr>
    </w:p>
    <w:sectPr w:rsidR="00F741F9" w:rsidRPr="00246A89" w:rsidSect="00246A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126" w:right="1134" w:bottom="851" w:left="1701" w:header="709" w:footer="37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DB" w:rsidRDefault="00452EDB">
      <w:r>
        <w:separator/>
      </w:r>
    </w:p>
  </w:endnote>
  <w:endnote w:type="continuationSeparator" w:id="0">
    <w:p w:rsidR="00452EDB" w:rsidRDefault="0045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337" w:rsidRPr="00822063" w:rsidRDefault="00B86337" w:rsidP="00B86337">
    <w:pPr>
      <w:pStyle w:val="Footer"/>
      <w:framePr w:wrap="around" w:vAnchor="page" w:hAnchor="page" w:x="10576" w:y="15811"/>
      <w:rPr>
        <w:rStyle w:val="PageNumber"/>
        <w:color w:val="003399"/>
        <w:sz w:val="16"/>
        <w:szCs w:val="16"/>
      </w:rPr>
    </w:pPr>
    <w:r w:rsidRPr="00822063">
      <w:rPr>
        <w:rStyle w:val="PageNumber"/>
        <w:color w:val="003399"/>
        <w:sz w:val="16"/>
        <w:szCs w:val="16"/>
      </w:rPr>
      <w:fldChar w:fldCharType="begin"/>
    </w:r>
    <w:r w:rsidRPr="00822063">
      <w:rPr>
        <w:rStyle w:val="PageNumber"/>
        <w:color w:val="003399"/>
        <w:sz w:val="16"/>
        <w:szCs w:val="16"/>
      </w:rPr>
      <w:instrText xml:space="preserve">PAGE  </w:instrText>
    </w:r>
    <w:r w:rsidRPr="00822063">
      <w:rPr>
        <w:rStyle w:val="PageNumber"/>
        <w:color w:val="003399"/>
        <w:sz w:val="16"/>
        <w:szCs w:val="16"/>
      </w:rPr>
      <w:fldChar w:fldCharType="separate"/>
    </w:r>
    <w:r>
      <w:rPr>
        <w:rStyle w:val="PageNumber"/>
        <w:noProof/>
        <w:color w:val="003399"/>
        <w:sz w:val="16"/>
        <w:szCs w:val="16"/>
      </w:rPr>
      <w:t>2</w:t>
    </w:r>
    <w:r w:rsidRPr="00822063">
      <w:rPr>
        <w:rStyle w:val="PageNumber"/>
        <w:color w:val="003399"/>
        <w:sz w:val="16"/>
        <w:szCs w:val="16"/>
      </w:rPr>
      <w:fldChar w:fldCharType="end"/>
    </w:r>
  </w:p>
  <w:p w:rsidR="00B86337" w:rsidRPr="001E015C" w:rsidRDefault="00B86337" w:rsidP="00B86337">
    <w:pPr>
      <w:tabs>
        <w:tab w:val="center" w:pos="4536"/>
        <w:tab w:val="right" w:pos="9072"/>
      </w:tabs>
      <w:spacing w:before="0" w:after="0" w:line="240" w:lineRule="auto"/>
      <w:jc w:val="left"/>
      <w:rPr>
        <w:rFonts w:ascii="Times New Roman" w:hAnsi="Times New Roman"/>
        <w:sz w:val="24"/>
        <w:szCs w:val="24"/>
        <w:lang w:eastAsia="de-DE"/>
      </w:rPr>
    </w:pPr>
    <w:r w:rsidRPr="00F22E51">
      <w:rPr>
        <w:rFonts w:ascii="Times New Roman" w:hAnsi="Times New Roman"/>
        <w:noProof/>
        <w:color w:val="375389"/>
        <w:sz w:val="24"/>
        <w:szCs w:val="24"/>
      </w:rPr>
      <mc:AlternateContent>
        <mc:Choice Requires="wps">
          <w:drawing>
            <wp:anchor distT="0" distB="0" distL="114300" distR="114300" simplePos="0" relativeHeight="251614208" behindDoc="0" locked="0" layoutInCell="1" allowOverlap="1" wp14:anchorId="11E6DA05" wp14:editId="6046A06C">
              <wp:simplePos x="0" y="0"/>
              <wp:positionH relativeFrom="column">
                <wp:posOffset>-3810</wp:posOffset>
              </wp:positionH>
              <wp:positionV relativeFrom="paragraph">
                <wp:posOffset>-40640</wp:posOffset>
              </wp:positionV>
              <wp:extent cx="5724000" cy="0"/>
              <wp:effectExtent l="0" t="0" r="10160" b="1905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5B8DB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BA623A" id="Straight Connector 16" o:spid="_x0000_s1026" style="position:absolute;z-index: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-3.2pt" to="450.4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" strokecolor="#375489"/>
          </w:pict>
        </mc:Fallback>
      </mc:AlternateContent>
    </w:r>
    <w:r w:rsidRPr="008F2954">
      <w:rPr>
        <w:color w:val="375389"/>
        <w:sz w:val="16"/>
        <w:szCs w:val="16"/>
      </w:rPr>
      <w:t xml:space="preserve">Santiago de </w:t>
    </w:r>
    <w:proofErr w:type="spellStart"/>
    <w:r w:rsidRPr="008F2954">
      <w:rPr>
        <w:color w:val="375389"/>
        <w:sz w:val="16"/>
        <w:szCs w:val="16"/>
      </w:rPr>
      <w:t>Compostela</w:t>
    </w:r>
    <w:proofErr w:type="spellEnd"/>
    <w:r w:rsidRPr="008F2954">
      <w:rPr>
        <w:color w:val="375389"/>
        <w:sz w:val="16"/>
        <w:szCs w:val="16"/>
      </w:rPr>
      <w:t xml:space="preserve"> 12, 5th floor - 48003 Bilbao </w:t>
    </w:r>
    <w:r>
      <w:rPr>
        <w:rFonts w:ascii="Symbol" w:hAnsi="Symbol"/>
        <w:color w:val="375389"/>
        <w:sz w:val="16"/>
        <w:szCs w:val="16"/>
      </w:rPr>
      <w:t></w:t>
    </w:r>
    <w:r w:rsidRPr="008F2954">
      <w:rPr>
        <w:color w:val="375389"/>
        <w:sz w:val="16"/>
        <w:szCs w:val="16"/>
      </w:rPr>
      <w:t xml:space="preserve"> Spain</w:t>
    </w:r>
    <w:r w:rsidRPr="008F2954">
      <w:rPr>
        <w:color w:val="375389"/>
      </w:rPr>
      <w:br/>
    </w:r>
    <w:r w:rsidRPr="008F2954">
      <w:rPr>
        <w:color w:val="375389"/>
        <w:sz w:val="16"/>
        <w:szCs w:val="16"/>
      </w:rPr>
      <w:t xml:space="preserve">Tel. </w:t>
    </w:r>
    <w:r>
      <w:rPr>
        <w:color w:val="375389"/>
        <w:sz w:val="16"/>
        <w:szCs w:val="16"/>
        <w:lang w:val="es-ES"/>
      </w:rPr>
      <w:t xml:space="preserve">+34 944 358 400 </w:t>
    </w:r>
    <w:r>
      <w:rPr>
        <w:rFonts w:ascii="Symbol" w:hAnsi="Symbol"/>
        <w:color w:val="375389"/>
        <w:sz w:val="16"/>
        <w:szCs w:val="16"/>
      </w:rPr>
      <w:t></w:t>
    </w:r>
    <w:r>
      <w:rPr>
        <w:color w:val="375389"/>
        <w:sz w:val="16"/>
        <w:szCs w:val="16"/>
        <w:lang w:val="es-ES"/>
      </w:rPr>
      <w:t xml:space="preserve"> Fax +34 944 358 401</w:t>
    </w:r>
    <w:r w:rsidRPr="00F22E51">
      <w:rPr>
        <w:rFonts w:cs="Arial"/>
        <w:noProof/>
        <w:color w:val="375389"/>
      </w:rPr>
      <w:br/>
    </w:r>
    <w:r w:rsidRPr="00F22E51">
      <w:rPr>
        <w:rFonts w:cs="Arial"/>
        <w:noProof/>
        <w:color w:val="375389"/>
        <w:sz w:val="16"/>
        <w:szCs w:val="16"/>
      </w:rPr>
      <w:t xml:space="preserve">information@osha.europa.eu </w:t>
    </w:r>
    <w:r w:rsidRPr="00F22E51">
      <w:rPr>
        <w:rFonts w:cs="Arial"/>
        <w:noProof/>
        <w:color w:val="375389"/>
        <w:sz w:val="16"/>
        <w:szCs w:val="16"/>
      </w:rPr>
      <w:sym w:font="Symbol" w:char="F0D7"/>
    </w:r>
    <w:r w:rsidRPr="00F22E51">
      <w:rPr>
        <w:rFonts w:cs="Arial"/>
        <w:noProof/>
        <w:color w:val="375389"/>
        <w:sz w:val="16"/>
        <w:szCs w:val="16"/>
      </w:rPr>
      <w:t xml:space="preserve"> http://osha.europa.eu</w:t>
    </w:r>
    <w:r w:rsidRPr="00F22E51">
      <w:rPr>
        <w:rFonts w:cs="Arial"/>
        <w:noProof/>
        <w:color w:val="375389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15C" w:rsidRPr="00822063" w:rsidRDefault="001E015C" w:rsidP="00B62D89">
    <w:pPr>
      <w:pStyle w:val="Footer"/>
      <w:framePr w:wrap="around" w:vAnchor="page" w:hAnchor="page" w:x="10576" w:y="15811"/>
      <w:rPr>
        <w:rStyle w:val="PageNumber"/>
        <w:color w:val="003399"/>
        <w:sz w:val="16"/>
        <w:szCs w:val="16"/>
      </w:rPr>
    </w:pPr>
    <w:r w:rsidRPr="00822063">
      <w:rPr>
        <w:rStyle w:val="PageNumber"/>
        <w:color w:val="003399"/>
        <w:sz w:val="16"/>
        <w:szCs w:val="16"/>
      </w:rPr>
      <w:fldChar w:fldCharType="begin"/>
    </w:r>
    <w:r w:rsidRPr="00822063">
      <w:rPr>
        <w:rStyle w:val="PageNumber"/>
        <w:color w:val="003399"/>
        <w:sz w:val="16"/>
        <w:szCs w:val="16"/>
      </w:rPr>
      <w:instrText xml:space="preserve">PAGE  </w:instrText>
    </w:r>
    <w:r w:rsidRPr="00822063">
      <w:rPr>
        <w:rStyle w:val="PageNumber"/>
        <w:color w:val="003399"/>
        <w:sz w:val="16"/>
        <w:szCs w:val="16"/>
      </w:rPr>
      <w:fldChar w:fldCharType="separate"/>
    </w:r>
    <w:r w:rsidR="009E65B3">
      <w:rPr>
        <w:rStyle w:val="PageNumber"/>
        <w:noProof/>
        <w:color w:val="003399"/>
        <w:sz w:val="16"/>
        <w:szCs w:val="16"/>
      </w:rPr>
      <w:t>1</w:t>
    </w:r>
    <w:r w:rsidRPr="00822063">
      <w:rPr>
        <w:rStyle w:val="PageNumber"/>
        <w:color w:val="003399"/>
        <w:sz w:val="16"/>
        <w:szCs w:val="16"/>
      </w:rPr>
      <w:fldChar w:fldCharType="end"/>
    </w:r>
  </w:p>
  <w:p w:rsidR="0016319D" w:rsidRPr="001E015C" w:rsidRDefault="001E015C" w:rsidP="005942F2">
    <w:pPr>
      <w:tabs>
        <w:tab w:val="center" w:pos="4536"/>
        <w:tab w:val="right" w:pos="9072"/>
      </w:tabs>
      <w:spacing w:before="0" w:after="0" w:line="240" w:lineRule="auto"/>
      <w:jc w:val="left"/>
      <w:rPr>
        <w:rFonts w:ascii="Times New Roman" w:hAnsi="Times New Roman"/>
        <w:sz w:val="24"/>
        <w:szCs w:val="24"/>
        <w:lang w:eastAsia="de-DE"/>
      </w:rPr>
    </w:pPr>
    <w:r w:rsidRPr="00F22E51">
      <w:rPr>
        <w:rFonts w:ascii="Times New Roman" w:hAnsi="Times New Roman"/>
        <w:noProof/>
        <w:color w:val="375389"/>
        <w:sz w:val="24"/>
        <w:szCs w:val="24"/>
      </w:rPr>
      <mc:AlternateContent>
        <mc:Choice Requires="wps">
          <w:drawing>
            <wp:anchor distT="0" distB="0" distL="114300" distR="114300" simplePos="0" relativeHeight="251728896" behindDoc="0" locked="0" layoutInCell="1" allowOverlap="1" wp14:anchorId="593D7A08" wp14:editId="267F72AE">
              <wp:simplePos x="0" y="0"/>
              <wp:positionH relativeFrom="column">
                <wp:posOffset>-3810</wp:posOffset>
              </wp:positionH>
              <wp:positionV relativeFrom="paragraph">
                <wp:posOffset>-40640</wp:posOffset>
              </wp:positionV>
              <wp:extent cx="5724000" cy="0"/>
              <wp:effectExtent l="0" t="0" r="1016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5B8DB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8670D7" id="Straight Connector 9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-3.2pt" to="450.4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" strokecolor="#375489"/>
          </w:pict>
        </mc:Fallback>
      </mc:AlternateContent>
    </w:r>
    <w:r w:rsidR="004973F9" w:rsidRPr="008F2954">
      <w:rPr>
        <w:color w:val="375389"/>
        <w:sz w:val="16"/>
        <w:szCs w:val="16"/>
      </w:rPr>
      <w:t xml:space="preserve">Santiago de </w:t>
    </w:r>
    <w:proofErr w:type="spellStart"/>
    <w:r w:rsidR="004973F9" w:rsidRPr="008F2954">
      <w:rPr>
        <w:color w:val="375389"/>
        <w:sz w:val="16"/>
        <w:szCs w:val="16"/>
      </w:rPr>
      <w:t>Compostela</w:t>
    </w:r>
    <w:proofErr w:type="spellEnd"/>
    <w:r w:rsidR="004973F9" w:rsidRPr="008F2954">
      <w:rPr>
        <w:color w:val="375389"/>
        <w:sz w:val="16"/>
        <w:szCs w:val="16"/>
      </w:rPr>
      <w:t xml:space="preserve"> 12, 5th floor - 48003 Bilbao </w:t>
    </w:r>
    <w:r w:rsidR="004973F9">
      <w:rPr>
        <w:rFonts w:ascii="Symbol" w:hAnsi="Symbol"/>
        <w:color w:val="375389"/>
        <w:sz w:val="16"/>
        <w:szCs w:val="16"/>
      </w:rPr>
      <w:t></w:t>
    </w:r>
    <w:r w:rsidR="004973F9" w:rsidRPr="008F2954">
      <w:rPr>
        <w:color w:val="375389"/>
        <w:sz w:val="16"/>
        <w:szCs w:val="16"/>
      </w:rPr>
      <w:t xml:space="preserve"> Spain</w:t>
    </w:r>
    <w:r w:rsidR="004973F9" w:rsidRPr="008F2954">
      <w:rPr>
        <w:color w:val="375389"/>
      </w:rPr>
      <w:br/>
    </w:r>
    <w:r w:rsidR="004973F9" w:rsidRPr="008F2954">
      <w:rPr>
        <w:color w:val="375389"/>
        <w:sz w:val="16"/>
        <w:szCs w:val="16"/>
      </w:rPr>
      <w:t xml:space="preserve">Tel. </w:t>
    </w:r>
    <w:r w:rsidR="004973F9">
      <w:rPr>
        <w:color w:val="375389"/>
        <w:sz w:val="16"/>
        <w:szCs w:val="16"/>
        <w:lang w:val="es-ES"/>
      </w:rPr>
      <w:t xml:space="preserve">+34 944 358 400 </w:t>
    </w:r>
    <w:r w:rsidR="004973F9">
      <w:rPr>
        <w:rFonts w:ascii="Symbol" w:hAnsi="Symbol"/>
        <w:color w:val="375389"/>
        <w:sz w:val="16"/>
        <w:szCs w:val="16"/>
      </w:rPr>
      <w:t></w:t>
    </w:r>
    <w:r w:rsidR="004973F9">
      <w:rPr>
        <w:color w:val="375389"/>
        <w:sz w:val="16"/>
        <w:szCs w:val="16"/>
        <w:lang w:val="es-ES"/>
      </w:rPr>
      <w:t xml:space="preserve"> Fax +34 944 358 401</w:t>
    </w:r>
    <w:r w:rsidRPr="00F22E51">
      <w:rPr>
        <w:rFonts w:cs="Arial"/>
        <w:noProof/>
        <w:color w:val="375389"/>
      </w:rPr>
      <w:br/>
    </w:r>
    <w:r w:rsidRPr="00F22E51">
      <w:rPr>
        <w:rFonts w:cs="Arial"/>
        <w:noProof/>
        <w:color w:val="375389"/>
        <w:sz w:val="16"/>
        <w:szCs w:val="16"/>
      </w:rPr>
      <w:t xml:space="preserve">information@osha.europa.eu </w:t>
    </w:r>
    <w:r w:rsidRPr="00F22E51">
      <w:rPr>
        <w:rFonts w:cs="Arial"/>
        <w:noProof/>
        <w:color w:val="375389"/>
        <w:sz w:val="16"/>
        <w:szCs w:val="16"/>
      </w:rPr>
      <w:sym w:font="Symbol" w:char="F0D7"/>
    </w:r>
    <w:r w:rsidRPr="00F22E51">
      <w:rPr>
        <w:rFonts w:cs="Arial"/>
        <w:noProof/>
        <w:color w:val="375389"/>
        <w:sz w:val="16"/>
        <w:szCs w:val="16"/>
      </w:rPr>
      <w:t xml:space="preserve"> http://osha.europa.eu</w:t>
    </w:r>
    <w:r w:rsidRPr="00F22E51">
      <w:rPr>
        <w:rFonts w:cs="Arial"/>
        <w:noProof/>
        <w:color w:val="375389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954" w:rsidRPr="00822063" w:rsidRDefault="008F2954" w:rsidP="008F2954">
    <w:pPr>
      <w:pStyle w:val="Footer"/>
      <w:framePr w:wrap="around" w:vAnchor="page" w:hAnchor="page" w:x="10576" w:y="15811"/>
      <w:rPr>
        <w:rStyle w:val="PageNumber"/>
        <w:color w:val="003399"/>
        <w:sz w:val="16"/>
        <w:szCs w:val="16"/>
      </w:rPr>
    </w:pPr>
    <w:r w:rsidRPr="00822063">
      <w:rPr>
        <w:rStyle w:val="PageNumber"/>
        <w:color w:val="003399"/>
        <w:sz w:val="16"/>
        <w:szCs w:val="16"/>
      </w:rPr>
      <w:fldChar w:fldCharType="begin"/>
    </w:r>
    <w:r w:rsidRPr="00822063">
      <w:rPr>
        <w:rStyle w:val="PageNumber"/>
        <w:color w:val="003399"/>
        <w:sz w:val="16"/>
        <w:szCs w:val="16"/>
      </w:rPr>
      <w:instrText xml:space="preserve">PAGE  </w:instrText>
    </w:r>
    <w:r w:rsidRPr="00822063">
      <w:rPr>
        <w:rStyle w:val="PageNumber"/>
        <w:color w:val="003399"/>
        <w:sz w:val="16"/>
        <w:szCs w:val="16"/>
      </w:rPr>
      <w:fldChar w:fldCharType="separate"/>
    </w:r>
    <w:r w:rsidR="00B86337">
      <w:rPr>
        <w:rStyle w:val="PageNumber"/>
        <w:noProof/>
        <w:color w:val="003399"/>
        <w:sz w:val="16"/>
        <w:szCs w:val="16"/>
      </w:rPr>
      <w:t>1</w:t>
    </w:r>
    <w:r w:rsidRPr="00822063">
      <w:rPr>
        <w:rStyle w:val="PageNumber"/>
        <w:color w:val="003399"/>
        <w:sz w:val="16"/>
        <w:szCs w:val="16"/>
      </w:rPr>
      <w:fldChar w:fldCharType="end"/>
    </w:r>
  </w:p>
  <w:p w:rsidR="0016319D" w:rsidRPr="008F2954" w:rsidRDefault="008F2954" w:rsidP="008F2954">
    <w:pPr>
      <w:tabs>
        <w:tab w:val="center" w:pos="4536"/>
        <w:tab w:val="right" w:pos="9072"/>
      </w:tabs>
      <w:spacing w:before="0" w:after="0" w:line="240" w:lineRule="auto"/>
      <w:jc w:val="left"/>
      <w:rPr>
        <w:rFonts w:ascii="Times New Roman" w:hAnsi="Times New Roman"/>
        <w:sz w:val="24"/>
        <w:szCs w:val="24"/>
        <w:lang w:eastAsia="de-DE"/>
      </w:rPr>
    </w:pPr>
    <w:r w:rsidRPr="00F22E51">
      <w:rPr>
        <w:rFonts w:ascii="Times New Roman" w:hAnsi="Times New Roman"/>
        <w:noProof/>
        <w:color w:val="375389"/>
        <w:sz w:val="24"/>
        <w:szCs w:val="24"/>
      </w:rPr>
      <mc:AlternateContent>
        <mc:Choice Requires="wps">
          <w:drawing>
            <wp:anchor distT="0" distB="0" distL="114300" distR="114300" simplePos="0" relativeHeight="251604992" behindDoc="0" locked="0" layoutInCell="1" allowOverlap="1" wp14:anchorId="6FE427B3" wp14:editId="1ED3FAEF">
              <wp:simplePos x="0" y="0"/>
              <wp:positionH relativeFrom="column">
                <wp:posOffset>-3810</wp:posOffset>
              </wp:positionH>
              <wp:positionV relativeFrom="paragraph">
                <wp:posOffset>-40640</wp:posOffset>
              </wp:positionV>
              <wp:extent cx="5724000" cy="0"/>
              <wp:effectExtent l="0" t="0" r="1016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5B8DB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DA114F" id="Straight Connector 5" o:spid="_x0000_s1026" style="position:absolute;z-index:25160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-3.2pt" to="450.4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" strokecolor="#375489"/>
          </w:pict>
        </mc:Fallback>
      </mc:AlternateContent>
    </w:r>
    <w:r w:rsidRPr="008F2954">
      <w:rPr>
        <w:color w:val="375389"/>
        <w:sz w:val="16"/>
        <w:szCs w:val="16"/>
      </w:rPr>
      <w:t xml:space="preserve">Santiago de </w:t>
    </w:r>
    <w:proofErr w:type="spellStart"/>
    <w:r w:rsidRPr="008F2954">
      <w:rPr>
        <w:color w:val="375389"/>
        <w:sz w:val="16"/>
        <w:szCs w:val="16"/>
      </w:rPr>
      <w:t>Compostela</w:t>
    </w:r>
    <w:proofErr w:type="spellEnd"/>
    <w:r w:rsidRPr="008F2954">
      <w:rPr>
        <w:color w:val="375389"/>
        <w:sz w:val="16"/>
        <w:szCs w:val="16"/>
      </w:rPr>
      <w:t xml:space="preserve"> 12, 5th floor - 48003 Bilbao </w:t>
    </w:r>
    <w:r>
      <w:rPr>
        <w:rFonts w:ascii="Symbol" w:hAnsi="Symbol"/>
        <w:color w:val="375389"/>
        <w:sz w:val="16"/>
        <w:szCs w:val="16"/>
      </w:rPr>
      <w:t></w:t>
    </w:r>
    <w:r w:rsidRPr="008F2954">
      <w:rPr>
        <w:color w:val="375389"/>
        <w:sz w:val="16"/>
        <w:szCs w:val="16"/>
      </w:rPr>
      <w:t xml:space="preserve"> Spain</w:t>
    </w:r>
    <w:r w:rsidRPr="008F2954">
      <w:rPr>
        <w:color w:val="375389"/>
      </w:rPr>
      <w:br/>
    </w:r>
    <w:r w:rsidRPr="008F2954">
      <w:rPr>
        <w:color w:val="375389"/>
        <w:sz w:val="16"/>
        <w:szCs w:val="16"/>
      </w:rPr>
      <w:t xml:space="preserve">Tel. </w:t>
    </w:r>
    <w:r>
      <w:rPr>
        <w:color w:val="375389"/>
        <w:sz w:val="16"/>
        <w:szCs w:val="16"/>
        <w:lang w:val="es-ES"/>
      </w:rPr>
      <w:t xml:space="preserve">+34 944 358 400 </w:t>
    </w:r>
    <w:r>
      <w:rPr>
        <w:rFonts w:ascii="Symbol" w:hAnsi="Symbol"/>
        <w:color w:val="375389"/>
        <w:sz w:val="16"/>
        <w:szCs w:val="16"/>
      </w:rPr>
      <w:t></w:t>
    </w:r>
    <w:r>
      <w:rPr>
        <w:color w:val="375389"/>
        <w:sz w:val="16"/>
        <w:szCs w:val="16"/>
        <w:lang w:val="es-ES"/>
      </w:rPr>
      <w:t xml:space="preserve"> Fax +34 944 358 401</w:t>
    </w:r>
    <w:r w:rsidRPr="00F22E51">
      <w:rPr>
        <w:rFonts w:cs="Arial"/>
        <w:noProof/>
        <w:color w:val="375389"/>
      </w:rPr>
      <w:br/>
    </w:r>
    <w:r w:rsidRPr="00F22E51">
      <w:rPr>
        <w:rFonts w:cs="Arial"/>
        <w:noProof/>
        <w:color w:val="375389"/>
        <w:sz w:val="16"/>
        <w:szCs w:val="16"/>
      </w:rPr>
      <w:t xml:space="preserve">information@osha.europa.eu </w:t>
    </w:r>
    <w:r w:rsidRPr="00F22E51">
      <w:rPr>
        <w:rFonts w:cs="Arial"/>
        <w:noProof/>
        <w:color w:val="375389"/>
        <w:sz w:val="16"/>
        <w:szCs w:val="16"/>
      </w:rPr>
      <w:sym w:font="Symbol" w:char="F0D7"/>
    </w:r>
    <w:r w:rsidRPr="00F22E51">
      <w:rPr>
        <w:rFonts w:cs="Arial"/>
        <w:noProof/>
        <w:color w:val="375389"/>
        <w:sz w:val="16"/>
        <w:szCs w:val="16"/>
      </w:rPr>
      <w:t xml:space="preserve"> http://osha.europa.eu</w:t>
    </w:r>
    <w:r w:rsidRPr="00F22E51">
      <w:rPr>
        <w:rFonts w:cs="Arial"/>
        <w:noProof/>
        <w:color w:val="37538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DB" w:rsidRDefault="00452EDB">
      <w:r>
        <w:separator/>
      </w:r>
    </w:p>
  </w:footnote>
  <w:footnote w:type="continuationSeparator" w:id="0">
    <w:p w:rsidR="00452EDB" w:rsidRDefault="00452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337" w:rsidRPr="006114FB" w:rsidRDefault="00B86337" w:rsidP="00B86337">
    <w:pPr>
      <w:pStyle w:val="Header"/>
    </w:pPr>
    <w:r w:rsidRPr="006114FB">
      <w:rPr>
        <w:noProof/>
      </w:rPr>
      <w:drawing>
        <wp:anchor distT="0" distB="0" distL="114300" distR="114300" simplePos="0" relativeHeight="251790336" behindDoc="0" locked="0" layoutInCell="1" allowOverlap="1" wp14:anchorId="14D97203" wp14:editId="74F7950F">
          <wp:simplePos x="0" y="0"/>
          <wp:positionH relativeFrom="margin">
            <wp:align>right</wp:align>
          </wp:positionH>
          <wp:positionV relativeFrom="paragraph">
            <wp:posOffset>412750</wp:posOffset>
          </wp:positionV>
          <wp:extent cx="576000" cy="388800"/>
          <wp:effectExtent l="0" t="0" r="0" b="0"/>
          <wp:wrapNone/>
          <wp:docPr id="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14FB">
      <w:rPr>
        <w:noProof/>
      </w:rPr>
      <w:drawing>
        <wp:anchor distT="0" distB="0" distL="114300" distR="114300" simplePos="0" relativeHeight="251781120" behindDoc="0" locked="0" layoutInCell="1" allowOverlap="1" wp14:anchorId="591E5496" wp14:editId="7B9FED4F">
          <wp:simplePos x="0" y="0"/>
          <wp:positionH relativeFrom="column">
            <wp:posOffset>-536575</wp:posOffset>
          </wp:positionH>
          <wp:positionV relativeFrom="paragraph">
            <wp:posOffset>-97790</wp:posOffset>
          </wp:positionV>
          <wp:extent cx="1422400" cy="906145"/>
          <wp:effectExtent l="0" t="0" r="6350" b="8255"/>
          <wp:wrapNone/>
          <wp:docPr id="2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114FB">
      <w:rPr>
        <w:noProof/>
      </w:rPr>
      <mc:AlternateContent>
        <mc:Choice Requires="wps">
          <w:drawing>
            <wp:anchor distT="0" distB="0" distL="114300" distR="114300" simplePos="0" relativeHeight="251771904" behindDoc="1" locked="0" layoutInCell="1" allowOverlap="1" wp14:anchorId="415FE257" wp14:editId="167AFA27">
              <wp:simplePos x="0" y="0"/>
              <wp:positionH relativeFrom="page">
                <wp:posOffset>-1987</wp:posOffset>
              </wp:positionH>
              <wp:positionV relativeFrom="page">
                <wp:posOffset>-1905</wp:posOffset>
              </wp:positionV>
              <wp:extent cx="7560310" cy="90170"/>
              <wp:effectExtent l="0" t="0" r="2540" b="508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9017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B8EB64" id="Rectangle 12" o:spid="_x0000_s1026" style="position:absolute;margin-left:-.15pt;margin-top:-.15pt;width:595.3pt;height:7.1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" fillcolor="#039" stroked="f">
              <w10:wrap anchorx="page" anchory="page"/>
            </v:rect>
          </w:pict>
        </mc:Fallback>
      </mc:AlternateContent>
    </w:r>
  </w:p>
  <w:p w:rsidR="00B86337" w:rsidRPr="00B86337" w:rsidRDefault="00B86337" w:rsidP="00B863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19D" w:rsidRPr="006114FB" w:rsidRDefault="0016319D" w:rsidP="00125153">
    <w:pPr>
      <w:pStyle w:val="Header"/>
    </w:pPr>
    <w:r w:rsidRPr="006114FB">
      <w:rPr>
        <w:noProof/>
      </w:rPr>
      <w:drawing>
        <wp:anchor distT="0" distB="0" distL="114300" distR="114300" simplePos="0" relativeHeight="251700224" behindDoc="0" locked="0" layoutInCell="1" allowOverlap="1" wp14:anchorId="4D1E7380" wp14:editId="2441CD05">
          <wp:simplePos x="0" y="0"/>
          <wp:positionH relativeFrom="margin">
            <wp:align>right</wp:align>
          </wp:positionH>
          <wp:positionV relativeFrom="paragraph">
            <wp:posOffset>412750</wp:posOffset>
          </wp:positionV>
          <wp:extent cx="576000" cy="388800"/>
          <wp:effectExtent l="0" t="0" r="0" b="0"/>
          <wp:wrapNone/>
          <wp:docPr id="3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14FB">
      <w:rPr>
        <w:noProof/>
      </w:rPr>
      <w:drawing>
        <wp:anchor distT="0" distB="0" distL="114300" distR="114300" simplePos="0" relativeHeight="251671552" behindDoc="0" locked="0" layoutInCell="1" allowOverlap="1" wp14:anchorId="0B62F24A" wp14:editId="6DF5C092">
          <wp:simplePos x="0" y="0"/>
          <wp:positionH relativeFrom="column">
            <wp:posOffset>-536575</wp:posOffset>
          </wp:positionH>
          <wp:positionV relativeFrom="paragraph">
            <wp:posOffset>-97790</wp:posOffset>
          </wp:positionV>
          <wp:extent cx="1422400" cy="906145"/>
          <wp:effectExtent l="0" t="0" r="6350" b="8255"/>
          <wp:wrapNone/>
          <wp:docPr id="4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114FB"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07E98A04" wp14:editId="2560815D">
              <wp:simplePos x="0" y="0"/>
              <wp:positionH relativeFrom="page">
                <wp:posOffset>-1987</wp:posOffset>
              </wp:positionH>
              <wp:positionV relativeFrom="page">
                <wp:posOffset>-1905</wp:posOffset>
              </wp:positionV>
              <wp:extent cx="7560310" cy="90170"/>
              <wp:effectExtent l="0" t="0" r="2540" b="5080"/>
              <wp:wrapNone/>
              <wp:docPr id="10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9017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FB24D1" id="Rectangle 12" o:spid="_x0000_s1026" style="position:absolute;margin-left:-.15pt;margin-top:-.15pt;width:595.3pt;height:7.1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" fillcolor="#039" stroked="f">
              <w10:wrap anchorx="page" anchory="page"/>
            </v:rect>
          </w:pict>
        </mc:Fallback>
      </mc:AlternateContent>
    </w:r>
  </w:p>
  <w:p w:rsidR="0016319D" w:rsidRPr="006114FB" w:rsidRDefault="0016319D" w:rsidP="0012515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337" w:rsidRPr="006114FB" w:rsidRDefault="00B86337" w:rsidP="00B86337">
    <w:pPr>
      <w:pStyle w:val="Header"/>
    </w:pPr>
    <w:r w:rsidRPr="006114FB">
      <w:rPr>
        <w:noProof/>
      </w:rPr>
      <w:drawing>
        <wp:anchor distT="0" distB="0" distL="114300" distR="114300" simplePos="0" relativeHeight="251762688" behindDoc="0" locked="0" layoutInCell="1" allowOverlap="1" wp14:anchorId="14D97203" wp14:editId="74F7950F">
          <wp:simplePos x="0" y="0"/>
          <wp:positionH relativeFrom="margin">
            <wp:align>right</wp:align>
          </wp:positionH>
          <wp:positionV relativeFrom="paragraph">
            <wp:posOffset>412750</wp:posOffset>
          </wp:positionV>
          <wp:extent cx="576000" cy="388800"/>
          <wp:effectExtent l="0" t="0" r="0" b="0"/>
          <wp:wrapNone/>
          <wp:docPr id="7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14FB">
      <w:rPr>
        <w:noProof/>
      </w:rPr>
      <w:drawing>
        <wp:anchor distT="0" distB="0" distL="114300" distR="114300" simplePos="0" relativeHeight="251751424" behindDoc="0" locked="0" layoutInCell="1" allowOverlap="1" wp14:anchorId="591E5496" wp14:editId="7B9FED4F">
          <wp:simplePos x="0" y="0"/>
          <wp:positionH relativeFrom="column">
            <wp:posOffset>-536575</wp:posOffset>
          </wp:positionH>
          <wp:positionV relativeFrom="paragraph">
            <wp:posOffset>-97790</wp:posOffset>
          </wp:positionV>
          <wp:extent cx="1422400" cy="906145"/>
          <wp:effectExtent l="0" t="0" r="6350" b="8255"/>
          <wp:wrapNone/>
          <wp:docPr id="8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114FB">
      <w:rPr>
        <w:noProof/>
      </w:rPr>
      <mc:AlternateContent>
        <mc:Choice Requires="wps">
          <w:drawing>
            <wp:anchor distT="0" distB="0" distL="114300" distR="114300" simplePos="0" relativeHeight="251740160" behindDoc="1" locked="0" layoutInCell="1" allowOverlap="1" wp14:anchorId="415FE257" wp14:editId="167AFA27">
              <wp:simplePos x="0" y="0"/>
              <wp:positionH relativeFrom="page">
                <wp:posOffset>-1987</wp:posOffset>
              </wp:positionH>
              <wp:positionV relativeFrom="page">
                <wp:posOffset>-1905</wp:posOffset>
              </wp:positionV>
              <wp:extent cx="7560310" cy="90170"/>
              <wp:effectExtent l="0" t="0" r="2540" b="5080"/>
              <wp:wrapNone/>
              <wp:docPr id="6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9017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E7C4F" id="Rectangle 12" o:spid="_x0000_s1026" style="position:absolute;margin-left:-.15pt;margin-top:-.15pt;width:595.3pt;height:7.1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" fillcolor="#039" stroked="f">
              <w10:wrap anchorx="page" anchory="page"/>
            </v:rect>
          </w:pict>
        </mc:Fallback>
      </mc:AlternateContent>
    </w:r>
  </w:p>
  <w:p w:rsidR="0016319D" w:rsidRPr="00B86337" w:rsidRDefault="0016319D" w:rsidP="00B863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D42"/>
    <w:multiLevelType w:val="hybridMultilevel"/>
    <w:tmpl w:val="DFD0F138"/>
    <w:lvl w:ilvl="0" w:tplc="7944B350">
      <w:start w:val="1"/>
      <w:numFmt w:val="bullet"/>
      <w:pStyle w:val="Heading4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6174"/>
    <w:multiLevelType w:val="multilevel"/>
    <w:tmpl w:val="ABF6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73B7F"/>
    <w:multiLevelType w:val="hybridMultilevel"/>
    <w:tmpl w:val="94C60EB8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A0176"/>
    <w:multiLevelType w:val="multilevel"/>
    <w:tmpl w:val="F530B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9E3209"/>
    <w:multiLevelType w:val="multilevel"/>
    <w:tmpl w:val="F30E0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AE02C7A"/>
    <w:multiLevelType w:val="hybridMultilevel"/>
    <w:tmpl w:val="0EC27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32D70"/>
    <w:multiLevelType w:val="multilevel"/>
    <w:tmpl w:val="803A9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7132B9A"/>
    <w:multiLevelType w:val="multilevel"/>
    <w:tmpl w:val="9CEA4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13722F"/>
    <w:multiLevelType w:val="multilevel"/>
    <w:tmpl w:val="61FA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3491F"/>
    <w:multiLevelType w:val="hybridMultilevel"/>
    <w:tmpl w:val="C7D24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87DC4"/>
    <w:multiLevelType w:val="multilevel"/>
    <w:tmpl w:val="803A9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F0F1B0A"/>
    <w:multiLevelType w:val="hybridMultilevel"/>
    <w:tmpl w:val="4A68F286"/>
    <w:lvl w:ilvl="0" w:tplc="A24CBB00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66154"/>
    <w:multiLevelType w:val="hybridMultilevel"/>
    <w:tmpl w:val="6226B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44122"/>
    <w:multiLevelType w:val="multilevel"/>
    <w:tmpl w:val="5A22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1821F7"/>
    <w:multiLevelType w:val="hybridMultilevel"/>
    <w:tmpl w:val="7A8A6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84C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20017C1"/>
    <w:multiLevelType w:val="multilevel"/>
    <w:tmpl w:val="3BE2AC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54F630FA"/>
    <w:multiLevelType w:val="multilevel"/>
    <w:tmpl w:val="4ED84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5CB18B0"/>
    <w:multiLevelType w:val="hybridMultilevel"/>
    <w:tmpl w:val="ABF67DBC"/>
    <w:lvl w:ilvl="0" w:tplc="5846E5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3258C7"/>
    <w:multiLevelType w:val="hybridMultilevel"/>
    <w:tmpl w:val="1F7892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791E90"/>
    <w:multiLevelType w:val="hybridMultilevel"/>
    <w:tmpl w:val="4E18457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82F71"/>
    <w:multiLevelType w:val="hybridMultilevel"/>
    <w:tmpl w:val="7CD6C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343FF"/>
    <w:multiLevelType w:val="hybridMultilevel"/>
    <w:tmpl w:val="8C447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45069"/>
    <w:multiLevelType w:val="hybridMultilevel"/>
    <w:tmpl w:val="79006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E3650"/>
    <w:multiLevelType w:val="hybridMultilevel"/>
    <w:tmpl w:val="BC800CA6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DF40A4"/>
    <w:multiLevelType w:val="multilevel"/>
    <w:tmpl w:val="ABF6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91A86"/>
    <w:multiLevelType w:val="multilevel"/>
    <w:tmpl w:val="CCB61A0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5123EE7"/>
    <w:multiLevelType w:val="hybridMultilevel"/>
    <w:tmpl w:val="58DEBE06"/>
    <w:lvl w:ilvl="0" w:tplc="746E136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63346"/>
    <w:multiLevelType w:val="hybridMultilevel"/>
    <w:tmpl w:val="CB40DB20"/>
    <w:lvl w:ilvl="0" w:tplc="5846E5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773498"/>
    <w:multiLevelType w:val="hybridMultilevel"/>
    <w:tmpl w:val="E6C6B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C74B2"/>
    <w:multiLevelType w:val="multilevel"/>
    <w:tmpl w:val="BC80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2603DC"/>
    <w:multiLevelType w:val="hybridMultilevel"/>
    <w:tmpl w:val="789A1C2E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BB13ED"/>
    <w:multiLevelType w:val="multilevel"/>
    <w:tmpl w:val="D7E28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4B91E94"/>
    <w:multiLevelType w:val="hybridMultilevel"/>
    <w:tmpl w:val="9CEA43AC"/>
    <w:lvl w:ilvl="0" w:tplc="5846E5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1F6FBC"/>
    <w:multiLevelType w:val="multilevel"/>
    <w:tmpl w:val="092A0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66E36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963188C"/>
    <w:multiLevelType w:val="multilevel"/>
    <w:tmpl w:val="803A9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9F036F5"/>
    <w:multiLevelType w:val="multilevel"/>
    <w:tmpl w:val="33966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 w15:restartNumberingAfterBreak="0">
    <w:nsid w:val="7BB22128"/>
    <w:multiLevelType w:val="hybridMultilevel"/>
    <w:tmpl w:val="5A22633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AE3996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7FB22341"/>
    <w:multiLevelType w:val="hybridMultilevel"/>
    <w:tmpl w:val="73841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5"/>
  </w:num>
  <w:num w:numId="3">
    <w:abstractNumId w:val="39"/>
  </w:num>
  <w:num w:numId="4">
    <w:abstractNumId w:val="3"/>
  </w:num>
  <w:num w:numId="5">
    <w:abstractNumId w:val="17"/>
  </w:num>
  <w:num w:numId="6">
    <w:abstractNumId w:val="19"/>
  </w:num>
  <w:num w:numId="7">
    <w:abstractNumId w:val="24"/>
  </w:num>
  <w:num w:numId="8">
    <w:abstractNumId w:val="30"/>
  </w:num>
  <w:num w:numId="9">
    <w:abstractNumId w:val="31"/>
  </w:num>
  <w:num w:numId="10">
    <w:abstractNumId w:val="20"/>
  </w:num>
  <w:num w:numId="11">
    <w:abstractNumId w:val="2"/>
  </w:num>
  <w:num w:numId="12">
    <w:abstractNumId w:val="38"/>
  </w:num>
  <w:num w:numId="13">
    <w:abstractNumId w:val="13"/>
  </w:num>
  <w:num w:numId="14">
    <w:abstractNumId w:val="28"/>
  </w:num>
  <w:num w:numId="15">
    <w:abstractNumId w:val="8"/>
  </w:num>
  <w:num w:numId="16">
    <w:abstractNumId w:val="18"/>
  </w:num>
  <w:num w:numId="17">
    <w:abstractNumId w:val="1"/>
  </w:num>
  <w:num w:numId="18">
    <w:abstractNumId w:val="33"/>
  </w:num>
  <w:num w:numId="19">
    <w:abstractNumId w:val="25"/>
  </w:num>
  <w:num w:numId="20">
    <w:abstractNumId w:val="7"/>
  </w:num>
  <w:num w:numId="21">
    <w:abstractNumId w:val="36"/>
  </w:num>
  <w:num w:numId="22">
    <w:abstractNumId w:val="10"/>
  </w:num>
  <w:num w:numId="23">
    <w:abstractNumId w:val="6"/>
  </w:num>
  <w:num w:numId="24">
    <w:abstractNumId w:val="37"/>
  </w:num>
  <w:num w:numId="25">
    <w:abstractNumId w:val="16"/>
  </w:num>
  <w:num w:numId="26">
    <w:abstractNumId w:val="32"/>
  </w:num>
  <w:num w:numId="27">
    <w:abstractNumId w:val="34"/>
  </w:num>
  <w:num w:numId="28">
    <w:abstractNumId w:val="4"/>
  </w:num>
  <w:num w:numId="29">
    <w:abstractNumId w:val="26"/>
  </w:num>
  <w:num w:numId="30">
    <w:abstractNumId w:val="26"/>
  </w:num>
  <w:num w:numId="31">
    <w:abstractNumId w:val="26"/>
  </w:num>
  <w:num w:numId="32">
    <w:abstractNumId w:val="0"/>
  </w:num>
  <w:num w:numId="33">
    <w:abstractNumId w:val="27"/>
  </w:num>
  <w:num w:numId="34">
    <w:abstractNumId w:val="22"/>
  </w:num>
  <w:num w:numId="35">
    <w:abstractNumId w:val="26"/>
  </w:num>
  <w:num w:numId="36">
    <w:abstractNumId w:val="26"/>
  </w:num>
  <w:num w:numId="37">
    <w:abstractNumId w:val="26"/>
  </w:num>
  <w:num w:numId="38">
    <w:abstractNumId w:val="0"/>
  </w:num>
  <w:num w:numId="39">
    <w:abstractNumId w:val="11"/>
  </w:num>
  <w:num w:numId="40">
    <w:abstractNumId w:val="23"/>
  </w:num>
  <w:num w:numId="41">
    <w:abstractNumId w:val="9"/>
  </w:num>
  <w:num w:numId="42">
    <w:abstractNumId w:val="21"/>
  </w:num>
  <w:num w:numId="43">
    <w:abstractNumId w:val="12"/>
  </w:num>
  <w:num w:numId="44">
    <w:abstractNumId w:val="40"/>
  </w:num>
  <w:num w:numId="45">
    <w:abstractNumId w:val="5"/>
  </w:num>
  <w:num w:numId="46">
    <w:abstractNumId w:val="29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r" w:val="Hans-Horst Konkolewsky"/>
    <w:docVar w:name="Cargo" w:val="Director"/>
    <w:docVar w:name="CC" w:val="c.c.: "/>
    <w:docVar w:name="CC1" w:val="M. "/>
    <w:docVar w:name="CC2" w:val=" "/>
    <w:docVar w:name="Code" w:val="Code"/>
    <w:docVar w:name="Date1" w:val="01/01/2012"/>
    <w:docVar w:name="Date2" w:val="01/01/2012"/>
    <w:docVar w:name="Enclosures" w:val="Enclosures: "/>
    <w:docVar w:name="Enclosures1" w:val="M. "/>
    <w:docVar w:name="Enclosures2" w:val=" "/>
    <w:docVar w:name="Fax_from" w:val=" "/>
    <w:docVar w:name="Fax_to" w:val=" "/>
    <w:docVar w:name="FileReference" w:val=" "/>
    <w:docVar w:name="From" w:val=" "/>
    <w:docVar w:name="Group" w:val="Group"/>
    <w:docVar w:name="Nameabr" w:val="/HHK"/>
    <w:docVar w:name="OurRef" w:val="0000"/>
    <w:docVar w:name="Participants" w:val="Participants"/>
    <w:docVar w:name="Participants1" w:val="M. "/>
    <w:docVar w:name="Participants2" w:val=" "/>
    <w:docVar w:name="Place" w:val="Bilbao"/>
    <w:docVar w:name="Ref" w:val=" "/>
    <w:docVar w:name="Ref2" w:val=" "/>
    <w:docVar w:name="ShortUnit" w:val="Dir"/>
    <w:docVar w:name="Style" w:val="Style"/>
    <w:docVar w:name="Subject" w:val=" "/>
    <w:docVar w:name="Telefono_from" w:val=" "/>
    <w:docVar w:name="Telefono_to" w:val=" "/>
    <w:docVar w:name="Temp" w:val="mi casa es _x000d__x000a_particular_x000d__x000a_cuando llueve_x000d__x000a_se_x000d__x000a_ moja"/>
    <w:docVar w:name="Time1" w:val="10:00 - 11:00"/>
    <w:docVar w:name="Time2" w:val="10:00 - 11:00"/>
    <w:docVar w:name="TitleDate" w:val=" "/>
    <w:docVar w:name="TitleGroup" w:val=" "/>
    <w:docVar w:name="TitlePlace" w:val=" "/>
    <w:docVar w:name="TitleStyle" w:val=" "/>
    <w:docVar w:name="Titulo" w:val=" "/>
    <w:docVar w:name="To" w:val=" "/>
    <w:docVar w:name="Unit" w:val="Directorate Unit"/>
    <w:docVar w:name="Unitabr" w:val="/Dir"/>
  </w:docVars>
  <w:rsids>
    <w:rsidRoot w:val="00F741F9"/>
    <w:rsid w:val="0000038E"/>
    <w:rsid w:val="0000150D"/>
    <w:rsid w:val="00004041"/>
    <w:rsid w:val="000128F3"/>
    <w:rsid w:val="00031801"/>
    <w:rsid w:val="00036148"/>
    <w:rsid w:val="00053420"/>
    <w:rsid w:val="000569D7"/>
    <w:rsid w:val="000726D3"/>
    <w:rsid w:val="0007690A"/>
    <w:rsid w:val="00077F3B"/>
    <w:rsid w:val="000A28B5"/>
    <w:rsid w:val="000A35CC"/>
    <w:rsid w:val="000A3F2D"/>
    <w:rsid w:val="000C09A2"/>
    <w:rsid w:val="000C5C2B"/>
    <w:rsid w:val="000E7D46"/>
    <w:rsid w:val="000F04C3"/>
    <w:rsid w:val="000F58C5"/>
    <w:rsid w:val="001067E7"/>
    <w:rsid w:val="00125153"/>
    <w:rsid w:val="00134C35"/>
    <w:rsid w:val="00146D6B"/>
    <w:rsid w:val="00150ADC"/>
    <w:rsid w:val="00151F8D"/>
    <w:rsid w:val="0016319D"/>
    <w:rsid w:val="00174FA3"/>
    <w:rsid w:val="0017565E"/>
    <w:rsid w:val="001774F4"/>
    <w:rsid w:val="00180CA4"/>
    <w:rsid w:val="00184507"/>
    <w:rsid w:val="0019295B"/>
    <w:rsid w:val="001E015C"/>
    <w:rsid w:val="001E4DBD"/>
    <w:rsid w:val="002043B3"/>
    <w:rsid w:val="00211979"/>
    <w:rsid w:val="00214E8B"/>
    <w:rsid w:val="0023751E"/>
    <w:rsid w:val="00246A89"/>
    <w:rsid w:val="002527BC"/>
    <w:rsid w:val="002605FB"/>
    <w:rsid w:val="00260FE0"/>
    <w:rsid w:val="00262A82"/>
    <w:rsid w:val="002638A6"/>
    <w:rsid w:val="002643FA"/>
    <w:rsid w:val="00270727"/>
    <w:rsid w:val="00281801"/>
    <w:rsid w:val="00282918"/>
    <w:rsid w:val="00284557"/>
    <w:rsid w:val="0029582B"/>
    <w:rsid w:val="0029597D"/>
    <w:rsid w:val="00297F1D"/>
    <w:rsid w:val="002A34C3"/>
    <w:rsid w:val="002A39EA"/>
    <w:rsid w:val="002A7554"/>
    <w:rsid w:val="002B5B55"/>
    <w:rsid w:val="002B680B"/>
    <w:rsid w:val="002C226D"/>
    <w:rsid w:val="002C7599"/>
    <w:rsid w:val="002D241D"/>
    <w:rsid w:val="002E2F3D"/>
    <w:rsid w:val="002E3FDE"/>
    <w:rsid w:val="002F0261"/>
    <w:rsid w:val="002F6119"/>
    <w:rsid w:val="002F6B79"/>
    <w:rsid w:val="00305A51"/>
    <w:rsid w:val="00312E1F"/>
    <w:rsid w:val="003348AA"/>
    <w:rsid w:val="003414F1"/>
    <w:rsid w:val="00352DEA"/>
    <w:rsid w:val="003613B2"/>
    <w:rsid w:val="003633A6"/>
    <w:rsid w:val="00380079"/>
    <w:rsid w:val="00380446"/>
    <w:rsid w:val="00384ECA"/>
    <w:rsid w:val="003958C5"/>
    <w:rsid w:val="003A17CA"/>
    <w:rsid w:val="003A1AC1"/>
    <w:rsid w:val="003A29A9"/>
    <w:rsid w:val="003B108A"/>
    <w:rsid w:val="003C1756"/>
    <w:rsid w:val="003D29B1"/>
    <w:rsid w:val="00437370"/>
    <w:rsid w:val="00446FC8"/>
    <w:rsid w:val="00452EDB"/>
    <w:rsid w:val="00465A86"/>
    <w:rsid w:val="004707AA"/>
    <w:rsid w:val="00470F32"/>
    <w:rsid w:val="0047148B"/>
    <w:rsid w:val="004718C8"/>
    <w:rsid w:val="00492498"/>
    <w:rsid w:val="004973F9"/>
    <w:rsid w:val="0049743D"/>
    <w:rsid w:val="004A1800"/>
    <w:rsid w:val="004A369A"/>
    <w:rsid w:val="004A7122"/>
    <w:rsid w:val="004B2DB5"/>
    <w:rsid w:val="004B4505"/>
    <w:rsid w:val="004C6310"/>
    <w:rsid w:val="004D6458"/>
    <w:rsid w:val="004E2728"/>
    <w:rsid w:val="00502805"/>
    <w:rsid w:val="00504FC0"/>
    <w:rsid w:val="005136D6"/>
    <w:rsid w:val="00526499"/>
    <w:rsid w:val="00530750"/>
    <w:rsid w:val="00540B7C"/>
    <w:rsid w:val="00553691"/>
    <w:rsid w:val="00556C9E"/>
    <w:rsid w:val="005600FF"/>
    <w:rsid w:val="005942F2"/>
    <w:rsid w:val="005A2A2E"/>
    <w:rsid w:val="005B6F3B"/>
    <w:rsid w:val="005D19CA"/>
    <w:rsid w:val="005E0461"/>
    <w:rsid w:val="005E0AA8"/>
    <w:rsid w:val="005F64C4"/>
    <w:rsid w:val="006114FB"/>
    <w:rsid w:val="00631774"/>
    <w:rsid w:val="00646797"/>
    <w:rsid w:val="00653178"/>
    <w:rsid w:val="00667699"/>
    <w:rsid w:val="006862A7"/>
    <w:rsid w:val="0069146C"/>
    <w:rsid w:val="006917B9"/>
    <w:rsid w:val="006964CF"/>
    <w:rsid w:val="006B13EA"/>
    <w:rsid w:val="006C0016"/>
    <w:rsid w:val="006D0401"/>
    <w:rsid w:val="006D2998"/>
    <w:rsid w:val="006E7F48"/>
    <w:rsid w:val="006F6118"/>
    <w:rsid w:val="0070121D"/>
    <w:rsid w:val="0070327D"/>
    <w:rsid w:val="0071037D"/>
    <w:rsid w:val="00721E12"/>
    <w:rsid w:val="007230F0"/>
    <w:rsid w:val="00736D9E"/>
    <w:rsid w:val="0074133E"/>
    <w:rsid w:val="00751A13"/>
    <w:rsid w:val="00763BC4"/>
    <w:rsid w:val="00763F48"/>
    <w:rsid w:val="007675E5"/>
    <w:rsid w:val="00771BFC"/>
    <w:rsid w:val="007B042F"/>
    <w:rsid w:val="007B1A66"/>
    <w:rsid w:val="007B56C9"/>
    <w:rsid w:val="007D0DA9"/>
    <w:rsid w:val="007D2B02"/>
    <w:rsid w:val="007D7D9F"/>
    <w:rsid w:val="007E57F2"/>
    <w:rsid w:val="007F25D6"/>
    <w:rsid w:val="007F7C30"/>
    <w:rsid w:val="0080194B"/>
    <w:rsid w:val="00827DA8"/>
    <w:rsid w:val="008435C5"/>
    <w:rsid w:val="008470E1"/>
    <w:rsid w:val="00860419"/>
    <w:rsid w:val="0086779E"/>
    <w:rsid w:val="0089535B"/>
    <w:rsid w:val="008B6075"/>
    <w:rsid w:val="008C5171"/>
    <w:rsid w:val="008F0104"/>
    <w:rsid w:val="008F2954"/>
    <w:rsid w:val="0091083C"/>
    <w:rsid w:val="00910850"/>
    <w:rsid w:val="009162D2"/>
    <w:rsid w:val="009174BF"/>
    <w:rsid w:val="009200CA"/>
    <w:rsid w:val="00936FBC"/>
    <w:rsid w:val="0094779A"/>
    <w:rsid w:val="00955F44"/>
    <w:rsid w:val="00962A1D"/>
    <w:rsid w:val="00973889"/>
    <w:rsid w:val="009912CC"/>
    <w:rsid w:val="0099641D"/>
    <w:rsid w:val="00997D13"/>
    <w:rsid w:val="009B4F44"/>
    <w:rsid w:val="009C1BC5"/>
    <w:rsid w:val="009C4378"/>
    <w:rsid w:val="009D0DF0"/>
    <w:rsid w:val="009D55EF"/>
    <w:rsid w:val="009E65B3"/>
    <w:rsid w:val="009F3B07"/>
    <w:rsid w:val="009F67CF"/>
    <w:rsid w:val="00A01032"/>
    <w:rsid w:val="00A02D0E"/>
    <w:rsid w:val="00A10E88"/>
    <w:rsid w:val="00A21649"/>
    <w:rsid w:val="00A2233E"/>
    <w:rsid w:val="00A22AA8"/>
    <w:rsid w:val="00A303BA"/>
    <w:rsid w:val="00A42FF0"/>
    <w:rsid w:val="00A559FC"/>
    <w:rsid w:val="00A577E8"/>
    <w:rsid w:val="00A64D0A"/>
    <w:rsid w:val="00A676F6"/>
    <w:rsid w:val="00A707F7"/>
    <w:rsid w:val="00A9597C"/>
    <w:rsid w:val="00AA7AF2"/>
    <w:rsid w:val="00AB03B5"/>
    <w:rsid w:val="00AF1472"/>
    <w:rsid w:val="00B02A76"/>
    <w:rsid w:val="00B04D32"/>
    <w:rsid w:val="00B149FB"/>
    <w:rsid w:val="00B21246"/>
    <w:rsid w:val="00B22E9D"/>
    <w:rsid w:val="00B25EEA"/>
    <w:rsid w:val="00B30A12"/>
    <w:rsid w:val="00B32661"/>
    <w:rsid w:val="00B36A58"/>
    <w:rsid w:val="00B56081"/>
    <w:rsid w:val="00B608C3"/>
    <w:rsid w:val="00B62615"/>
    <w:rsid w:val="00B62D89"/>
    <w:rsid w:val="00B767F7"/>
    <w:rsid w:val="00B76A49"/>
    <w:rsid w:val="00B86337"/>
    <w:rsid w:val="00B914BF"/>
    <w:rsid w:val="00BA128E"/>
    <w:rsid w:val="00BB5806"/>
    <w:rsid w:val="00BB63F2"/>
    <w:rsid w:val="00BB658F"/>
    <w:rsid w:val="00BB65B8"/>
    <w:rsid w:val="00BB7563"/>
    <w:rsid w:val="00BD1506"/>
    <w:rsid w:val="00BD18C9"/>
    <w:rsid w:val="00BD1E6A"/>
    <w:rsid w:val="00BD3979"/>
    <w:rsid w:val="00BE0C2A"/>
    <w:rsid w:val="00BE3F7D"/>
    <w:rsid w:val="00C04F47"/>
    <w:rsid w:val="00C17959"/>
    <w:rsid w:val="00C24CA8"/>
    <w:rsid w:val="00C4097D"/>
    <w:rsid w:val="00C41CC1"/>
    <w:rsid w:val="00C41F53"/>
    <w:rsid w:val="00C4310C"/>
    <w:rsid w:val="00C476BD"/>
    <w:rsid w:val="00C51B93"/>
    <w:rsid w:val="00C55DB9"/>
    <w:rsid w:val="00C652FE"/>
    <w:rsid w:val="00C6556A"/>
    <w:rsid w:val="00C716EB"/>
    <w:rsid w:val="00C77D97"/>
    <w:rsid w:val="00C80927"/>
    <w:rsid w:val="00CB32E4"/>
    <w:rsid w:val="00CC6374"/>
    <w:rsid w:val="00CE1EBD"/>
    <w:rsid w:val="00CE3112"/>
    <w:rsid w:val="00CE785E"/>
    <w:rsid w:val="00CF24C2"/>
    <w:rsid w:val="00D075B5"/>
    <w:rsid w:val="00D345FB"/>
    <w:rsid w:val="00D422CD"/>
    <w:rsid w:val="00D53750"/>
    <w:rsid w:val="00D6274E"/>
    <w:rsid w:val="00D70890"/>
    <w:rsid w:val="00D73DAD"/>
    <w:rsid w:val="00D750A3"/>
    <w:rsid w:val="00DA4B2F"/>
    <w:rsid w:val="00DB3B82"/>
    <w:rsid w:val="00DB6399"/>
    <w:rsid w:val="00DC36E6"/>
    <w:rsid w:val="00DC7A8A"/>
    <w:rsid w:val="00DC7C20"/>
    <w:rsid w:val="00DF2541"/>
    <w:rsid w:val="00E05AB9"/>
    <w:rsid w:val="00E16E20"/>
    <w:rsid w:val="00E263F4"/>
    <w:rsid w:val="00E41317"/>
    <w:rsid w:val="00E4523A"/>
    <w:rsid w:val="00E47543"/>
    <w:rsid w:val="00E54213"/>
    <w:rsid w:val="00E571C5"/>
    <w:rsid w:val="00E5741B"/>
    <w:rsid w:val="00E57C9E"/>
    <w:rsid w:val="00E70C82"/>
    <w:rsid w:val="00E75EE3"/>
    <w:rsid w:val="00E84810"/>
    <w:rsid w:val="00E85817"/>
    <w:rsid w:val="00E90083"/>
    <w:rsid w:val="00EA4004"/>
    <w:rsid w:val="00ED278B"/>
    <w:rsid w:val="00EF5B68"/>
    <w:rsid w:val="00F1522B"/>
    <w:rsid w:val="00F36DC7"/>
    <w:rsid w:val="00F61673"/>
    <w:rsid w:val="00F73488"/>
    <w:rsid w:val="00F741F9"/>
    <w:rsid w:val="00F92F51"/>
    <w:rsid w:val="00F95CEB"/>
    <w:rsid w:val="00FA0A14"/>
    <w:rsid w:val="00FB2F95"/>
    <w:rsid w:val="00FC1156"/>
    <w:rsid w:val="00FC7195"/>
    <w:rsid w:val="00FE2C05"/>
    <w:rsid w:val="00FF0470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60DE0F59-2B43-47C2-8E5C-CA967F97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uiPriority="4" w:qFormat="1"/>
    <w:lsdException w:name="heading 3" w:uiPriority="5" w:qFormat="1"/>
    <w:lsdException w:name="heading 4" w:uiPriority="6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1F9"/>
    <w:pPr>
      <w:spacing w:before="120" w:after="120" w:line="240" w:lineRule="atLeast"/>
      <w:jc w:val="both"/>
    </w:pPr>
  </w:style>
  <w:style w:type="paragraph" w:styleId="Heading1">
    <w:name w:val="heading 1"/>
    <w:basedOn w:val="Normal"/>
    <w:next w:val="Normal"/>
    <w:link w:val="Heading1Char"/>
    <w:uiPriority w:val="3"/>
    <w:qFormat/>
    <w:rsid w:val="00260FE0"/>
    <w:pPr>
      <w:widowControl w:val="0"/>
      <w:numPr>
        <w:numId w:val="37"/>
      </w:numPr>
      <w:autoSpaceDE w:val="0"/>
      <w:autoSpaceDN w:val="0"/>
      <w:adjustRightInd w:val="0"/>
      <w:spacing w:after="100" w:line="320" w:lineRule="atLeast"/>
      <w:textAlignment w:val="center"/>
      <w:outlineLvl w:val="0"/>
    </w:pPr>
    <w:rPr>
      <w:rFonts w:cs="ArialMT"/>
      <w:b/>
      <w:color w:val="003399"/>
      <w:sz w:val="24"/>
      <w:szCs w:val="28"/>
      <w:lang w:eastAsia="de-DE" w:bidi="de-DE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260FE0"/>
    <w:pPr>
      <w:widowControl w:val="0"/>
      <w:numPr>
        <w:ilvl w:val="1"/>
        <w:numId w:val="37"/>
      </w:numPr>
      <w:autoSpaceDE w:val="0"/>
      <w:autoSpaceDN w:val="0"/>
      <w:adjustRightInd w:val="0"/>
      <w:spacing w:after="100"/>
      <w:textAlignment w:val="center"/>
      <w:outlineLvl w:val="1"/>
    </w:pPr>
    <w:rPr>
      <w:rFonts w:cs="ArialMT"/>
      <w:b/>
      <w:sz w:val="22"/>
      <w:szCs w:val="24"/>
      <w:lang w:eastAsia="de-DE" w:bidi="de-DE"/>
    </w:rPr>
  </w:style>
  <w:style w:type="paragraph" w:styleId="Heading3">
    <w:name w:val="heading 3"/>
    <w:basedOn w:val="Normal"/>
    <w:next w:val="Normal"/>
    <w:link w:val="Heading3Char"/>
    <w:uiPriority w:val="5"/>
    <w:unhideWhenUsed/>
    <w:qFormat/>
    <w:rsid w:val="00260FE0"/>
    <w:pPr>
      <w:widowControl w:val="0"/>
      <w:numPr>
        <w:ilvl w:val="2"/>
        <w:numId w:val="37"/>
      </w:numPr>
      <w:autoSpaceDE w:val="0"/>
      <w:autoSpaceDN w:val="0"/>
      <w:adjustRightInd w:val="0"/>
      <w:spacing w:after="100" w:line="280" w:lineRule="atLeast"/>
      <w:textAlignment w:val="center"/>
      <w:outlineLvl w:val="2"/>
    </w:pPr>
    <w:rPr>
      <w:rFonts w:cs="Arial-BoldItalicMT"/>
      <w:b/>
      <w:bCs/>
      <w:i/>
      <w:iCs/>
      <w:color w:val="003399"/>
      <w:sz w:val="22"/>
      <w:szCs w:val="22"/>
      <w:lang w:eastAsia="de-DE" w:bidi="de-DE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260FE0"/>
    <w:pPr>
      <w:keepNext/>
      <w:keepLines/>
      <w:numPr>
        <w:numId w:val="38"/>
      </w:numPr>
      <w:spacing w:after="100"/>
      <w:contextualSpacing/>
      <w:outlineLvl w:val="3"/>
    </w:pPr>
    <w:rPr>
      <w:rFonts w:eastAsiaTheme="majorEastAsia" w:cs="Arial"/>
      <w:b/>
      <w:bCs/>
      <w:iCs/>
      <w:color w:val="003399"/>
      <w:szCs w:val="24"/>
      <w:lang w:eastAsia="de-DE" w:bidi="de-DE"/>
    </w:rPr>
  </w:style>
  <w:style w:type="paragraph" w:styleId="Heading5">
    <w:name w:val="heading 5"/>
    <w:basedOn w:val="Normal"/>
    <w:next w:val="Normal"/>
    <w:link w:val="Heading5Char"/>
    <w:rsid w:val="00FF0470"/>
    <w:pPr>
      <w:keepNext/>
      <w:jc w:val="center"/>
      <w:outlineLvl w:val="4"/>
    </w:pPr>
    <w:rPr>
      <w:b/>
      <w:sz w:val="24"/>
    </w:rPr>
  </w:style>
  <w:style w:type="paragraph" w:styleId="Heading6">
    <w:name w:val="heading 6"/>
    <w:basedOn w:val="Normal"/>
    <w:next w:val="Normal"/>
    <w:pPr>
      <w:keepNext/>
      <w:numPr>
        <w:ilvl w:val="5"/>
        <w:numId w:val="37"/>
      </w:numPr>
      <w:outlineLvl w:val="5"/>
    </w:pPr>
    <w:rPr>
      <w:b/>
      <w:sz w:val="24"/>
    </w:rPr>
  </w:style>
  <w:style w:type="paragraph" w:styleId="Heading7">
    <w:name w:val="heading 7"/>
    <w:basedOn w:val="Normal"/>
    <w:next w:val="Normal"/>
    <w:pPr>
      <w:keepNext/>
      <w:numPr>
        <w:ilvl w:val="6"/>
        <w:numId w:val="37"/>
      </w:numPr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pPr>
      <w:keepNext/>
      <w:numPr>
        <w:ilvl w:val="7"/>
        <w:numId w:val="37"/>
      </w:numPr>
      <w:outlineLvl w:val="7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aliases w:val="Date and Ref"/>
    <w:basedOn w:val="Normal"/>
    <w:next w:val="Normal"/>
    <w:rsid w:val="000569D7"/>
    <w:pPr>
      <w:spacing w:before="0" w:after="0"/>
      <w:ind w:left="5103" w:right="-567"/>
    </w:pPr>
    <w:rPr>
      <w:lang w:val="de-DE"/>
    </w:rPr>
  </w:style>
  <w:style w:type="paragraph" w:styleId="Signature">
    <w:name w:val="Signature"/>
    <w:basedOn w:val="Normal"/>
    <w:next w:val="Normal"/>
    <w:pPr>
      <w:tabs>
        <w:tab w:val="left" w:pos="5103"/>
      </w:tabs>
      <w:spacing w:before="1200"/>
      <w:ind w:left="5103"/>
      <w:jc w:val="center"/>
    </w:pPr>
    <w:rPr>
      <w:sz w:val="24"/>
      <w:lang w:val="de-D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character" w:styleId="PageNumber">
    <w:name w:val="page number"/>
    <w:aliases w:val="page number"/>
    <w:basedOn w:val="DefaultParagraphFont"/>
  </w:style>
  <w:style w:type="paragraph" w:styleId="FootnoteText">
    <w:name w:val="footnote text"/>
    <w:basedOn w:val="Normal"/>
    <w:semiHidden/>
    <w:rPr>
      <w:lang w:val="es-ES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BreakNumList-level1">
    <w:name w:val="Break NumList -level1"/>
    <w:basedOn w:val="Heading1"/>
    <w:link w:val="BreakNumList-level1CharChar"/>
    <w:rsid w:val="007F7C30"/>
    <w:pPr>
      <w:spacing w:before="0" w:after="0"/>
      <w:ind w:left="357"/>
    </w:pPr>
    <w:rPr>
      <w:rFonts w:cs="Arial"/>
      <w:b w:val="0"/>
      <w:sz w:val="20"/>
    </w:rPr>
  </w:style>
  <w:style w:type="character" w:customStyle="1" w:styleId="Heading1Char">
    <w:name w:val="Heading 1 Char"/>
    <w:basedOn w:val="DefaultParagraphFont"/>
    <w:link w:val="Heading1"/>
    <w:uiPriority w:val="3"/>
    <w:rsid w:val="00260FE0"/>
    <w:rPr>
      <w:rFonts w:cs="ArialMT"/>
      <w:b/>
      <w:color w:val="003399"/>
      <w:sz w:val="24"/>
      <w:szCs w:val="28"/>
      <w:lang w:eastAsia="de-DE" w:bidi="de-DE"/>
    </w:rPr>
  </w:style>
  <w:style w:type="character" w:customStyle="1" w:styleId="BreakNumList-level1CharChar">
    <w:name w:val="Break NumList -level1 Char Char"/>
    <w:basedOn w:val="Heading1Char"/>
    <w:link w:val="BreakNumList-level1"/>
    <w:rsid w:val="007F7C30"/>
    <w:rPr>
      <w:rFonts w:ascii="Arial" w:hAnsi="Arial" w:cs="Arial"/>
      <w:b/>
      <w:color w:val="003399"/>
      <w:kern w:val="28"/>
      <w:sz w:val="28"/>
      <w:szCs w:val="22"/>
      <w:lang w:val="en-GB" w:eastAsia="en-US" w:bidi="ar-SA"/>
    </w:rPr>
  </w:style>
  <w:style w:type="paragraph" w:styleId="BalloonText">
    <w:name w:val="Balloon Text"/>
    <w:basedOn w:val="Normal"/>
    <w:semiHidden/>
    <w:rsid w:val="007F25D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"/>
    <w:qFormat/>
    <w:rsid w:val="00260FE0"/>
    <w:pPr>
      <w:widowControl w:val="0"/>
      <w:autoSpaceDE w:val="0"/>
      <w:autoSpaceDN w:val="0"/>
      <w:adjustRightInd w:val="0"/>
      <w:spacing w:after="0" w:line="700" w:lineRule="atLeast"/>
      <w:jc w:val="center"/>
      <w:textAlignment w:val="center"/>
    </w:pPr>
    <w:rPr>
      <w:rFonts w:cs="ArialMT"/>
      <w:b/>
      <w:caps/>
      <w:color w:val="003399"/>
      <w:sz w:val="32"/>
      <w:lang w:val="de-DE" w:eastAsia="de-DE" w:bidi="de-DE"/>
    </w:rPr>
  </w:style>
  <w:style w:type="character" w:customStyle="1" w:styleId="TitleChar">
    <w:name w:val="Title Char"/>
    <w:basedOn w:val="DefaultParagraphFont"/>
    <w:link w:val="Title"/>
    <w:uiPriority w:val="1"/>
    <w:rsid w:val="00260FE0"/>
    <w:rPr>
      <w:rFonts w:cs="ArialMT"/>
      <w:b/>
      <w:caps/>
      <w:color w:val="003399"/>
      <w:sz w:val="32"/>
      <w:lang w:val="de-DE" w:eastAsia="de-DE" w:bidi="de-DE"/>
    </w:rPr>
  </w:style>
  <w:style w:type="character" w:customStyle="1" w:styleId="Heading2Char">
    <w:name w:val="Heading 2 Char"/>
    <w:basedOn w:val="DefaultParagraphFont"/>
    <w:link w:val="Heading2"/>
    <w:uiPriority w:val="4"/>
    <w:rsid w:val="00260FE0"/>
    <w:rPr>
      <w:rFonts w:cs="ArialMT"/>
      <w:b/>
      <w:sz w:val="22"/>
      <w:szCs w:val="24"/>
      <w:lang w:eastAsia="de-DE" w:bidi="de-DE"/>
    </w:rPr>
  </w:style>
  <w:style w:type="character" w:customStyle="1" w:styleId="Heading3Char">
    <w:name w:val="Heading 3 Char"/>
    <w:basedOn w:val="DefaultParagraphFont"/>
    <w:link w:val="Heading3"/>
    <w:uiPriority w:val="5"/>
    <w:rsid w:val="00260FE0"/>
    <w:rPr>
      <w:rFonts w:cs="Arial-BoldItalicMT"/>
      <w:b/>
      <w:bCs/>
      <w:i/>
      <w:iCs/>
      <w:color w:val="003399"/>
      <w:sz w:val="22"/>
      <w:szCs w:val="22"/>
      <w:lang w:eastAsia="de-DE" w:bidi="de-DE"/>
    </w:rPr>
  </w:style>
  <w:style w:type="character" w:customStyle="1" w:styleId="Heading4Char">
    <w:name w:val="Heading 4 Char"/>
    <w:basedOn w:val="DefaultParagraphFont"/>
    <w:link w:val="Heading4"/>
    <w:uiPriority w:val="6"/>
    <w:rsid w:val="00260FE0"/>
    <w:rPr>
      <w:rFonts w:eastAsiaTheme="majorEastAsia" w:cs="Arial"/>
      <w:b/>
      <w:bCs/>
      <w:iCs/>
      <w:color w:val="003399"/>
      <w:szCs w:val="24"/>
      <w:lang w:eastAsia="de-DE" w:bidi="de-DE"/>
    </w:rPr>
  </w:style>
  <w:style w:type="paragraph" w:customStyle="1" w:styleId="NumberedList">
    <w:name w:val="Numbered List"/>
    <w:basedOn w:val="Normal"/>
    <w:uiPriority w:val="7"/>
    <w:qFormat/>
    <w:rsid w:val="002A7554"/>
    <w:pPr>
      <w:numPr>
        <w:numId w:val="33"/>
      </w:numPr>
      <w:contextualSpacing/>
    </w:pPr>
  </w:style>
  <w:style w:type="paragraph" w:styleId="Subtitle">
    <w:name w:val="Subtitle"/>
    <w:basedOn w:val="Normal"/>
    <w:next w:val="Normal"/>
    <w:link w:val="SubtitleChar"/>
    <w:uiPriority w:val="2"/>
    <w:qFormat/>
    <w:rsid w:val="00260FE0"/>
    <w:pPr>
      <w:widowControl w:val="0"/>
      <w:autoSpaceDE w:val="0"/>
      <w:autoSpaceDN w:val="0"/>
      <w:adjustRightInd w:val="0"/>
      <w:spacing w:before="300" w:after="0" w:line="420" w:lineRule="atLeast"/>
      <w:jc w:val="left"/>
      <w:textAlignment w:val="center"/>
    </w:pPr>
    <w:rPr>
      <w:rFonts w:cs="ArialMT"/>
      <w:color w:val="F6A400"/>
      <w:sz w:val="30"/>
      <w:lang w:eastAsia="de-DE" w:bidi="de-DE"/>
    </w:rPr>
  </w:style>
  <w:style w:type="character" w:customStyle="1" w:styleId="SubtitleChar">
    <w:name w:val="Subtitle Char"/>
    <w:basedOn w:val="DefaultParagraphFont"/>
    <w:link w:val="Subtitle"/>
    <w:uiPriority w:val="2"/>
    <w:rsid w:val="00260FE0"/>
    <w:rPr>
      <w:rFonts w:cs="ArialMT"/>
      <w:color w:val="F6A400"/>
      <w:sz w:val="30"/>
      <w:lang w:eastAsia="de-DE" w:bidi="de-DE"/>
    </w:rPr>
  </w:style>
  <w:style w:type="character" w:customStyle="1" w:styleId="FooterChar">
    <w:name w:val="Footer Char"/>
    <w:basedOn w:val="DefaultParagraphFont"/>
    <w:link w:val="Footer"/>
    <w:rsid w:val="00446FC8"/>
    <w:rPr>
      <w:sz w:val="24"/>
    </w:rPr>
  </w:style>
  <w:style w:type="paragraph" w:customStyle="1" w:styleId="Bulletedlist">
    <w:name w:val="Bulleted list"/>
    <w:basedOn w:val="Normal"/>
    <w:uiPriority w:val="8"/>
    <w:qFormat/>
    <w:rsid w:val="006114FB"/>
    <w:pPr>
      <w:numPr>
        <w:numId w:val="39"/>
      </w:numPr>
      <w:spacing w:before="60" w:after="60" w:line="276" w:lineRule="auto"/>
      <w:contextualSpacing/>
    </w:pPr>
    <w:rPr>
      <w:rFonts w:eastAsiaTheme="minorEastAsia" w:cstheme="minorBidi"/>
      <w:lang w:eastAsia="zh-CN"/>
    </w:rPr>
  </w:style>
  <w:style w:type="character" w:customStyle="1" w:styleId="Heading5Char">
    <w:name w:val="Heading 5 Char"/>
    <w:basedOn w:val="DefaultParagraphFont"/>
    <w:link w:val="Heading5"/>
    <w:rsid w:val="00F741F9"/>
    <w:rPr>
      <w:b/>
      <w:sz w:val="24"/>
    </w:rPr>
  </w:style>
  <w:style w:type="paragraph" w:styleId="ListParagraph">
    <w:name w:val="List Paragraph"/>
    <w:basedOn w:val="Normal"/>
    <w:uiPriority w:val="34"/>
    <w:rsid w:val="00F741F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E57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E57F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E57F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E57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E5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gency.dom\NETLOGON\Scripts\Oshalook\oshalook%203.4\dot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F782-7AAE-4E2E-AC8F-ED601738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81</TotalTime>
  <Pages>1</Pages>
  <Words>196</Words>
  <Characters>1303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Document</vt:lpstr>
    </vt:vector>
  </TitlesOfParts>
  <Company>EU-OSHA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Document</dc:title>
  <dc:subject>Blank Document</dc:subject>
  <dc:creator>Usua URIBE</dc:creator>
  <cp:lastModifiedBy>Usua URIBE</cp:lastModifiedBy>
  <cp:revision>17</cp:revision>
  <cp:lastPrinted>2016-10-20T10:06:00Z</cp:lastPrinted>
  <dcterms:created xsi:type="dcterms:W3CDTF">2016-09-20T11:25:00Z</dcterms:created>
  <dcterms:modified xsi:type="dcterms:W3CDTF">2016-10-25T11:00:00Z</dcterms:modified>
</cp:coreProperties>
</file>