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1F9" w:rsidRDefault="00F741F9" w:rsidP="00F741F9">
      <w:pPr>
        <w:spacing w:before="0" w:after="0" w:line="240" w:lineRule="auto"/>
        <w:jc w:val="right"/>
        <w:rPr>
          <w:b/>
        </w:rPr>
      </w:pPr>
    </w:p>
    <w:p w:rsidR="00F741F9" w:rsidRDefault="00F741F9" w:rsidP="00F741F9">
      <w:pPr>
        <w:spacing w:before="0" w:after="0" w:line="240" w:lineRule="auto"/>
        <w:jc w:val="right"/>
        <w:rPr>
          <w:b/>
        </w:rPr>
      </w:pPr>
    </w:p>
    <w:p w:rsidR="00F741F9" w:rsidRDefault="00F741F9" w:rsidP="00F741F9">
      <w:pPr>
        <w:spacing w:before="0" w:after="0" w:line="240" w:lineRule="auto"/>
        <w:jc w:val="right"/>
        <w:rPr>
          <w:b/>
        </w:rPr>
      </w:pPr>
      <w:r>
        <w:rPr>
          <w:b/>
        </w:rPr>
        <w:t>Ref. B/16/A2</w:t>
      </w:r>
    </w:p>
    <w:p w:rsidR="00F741F9" w:rsidRDefault="00F741F9" w:rsidP="00F741F9">
      <w:pPr>
        <w:spacing w:before="0" w:after="0" w:line="240" w:lineRule="auto"/>
        <w:jc w:val="left"/>
      </w:pPr>
    </w:p>
    <w:p w:rsidR="00F741F9" w:rsidRDefault="00F741F9" w:rsidP="00F741F9">
      <w:pPr>
        <w:spacing w:before="0" w:after="0" w:line="240" w:lineRule="auto"/>
        <w:jc w:val="left"/>
      </w:pPr>
    </w:p>
    <w:p w:rsidR="00F741F9" w:rsidRPr="00F85C77" w:rsidRDefault="00F741F9" w:rsidP="00F741F9">
      <w:pPr>
        <w:spacing w:before="0" w:after="0" w:line="240" w:lineRule="auto"/>
        <w:jc w:val="center"/>
        <w:rPr>
          <w:b/>
          <w:sz w:val="28"/>
          <w:szCs w:val="28"/>
        </w:rPr>
      </w:pPr>
      <w:r w:rsidRPr="00F85C77">
        <w:rPr>
          <w:b/>
          <w:sz w:val="28"/>
          <w:szCs w:val="28"/>
        </w:rPr>
        <w:t>DRAFT AGENDA</w:t>
      </w:r>
      <w:bookmarkStart w:id="0" w:name="_GoBack"/>
      <w:bookmarkEnd w:id="0"/>
    </w:p>
    <w:p w:rsidR="00F741F9" w:rsidRDefault="00F741F9" w:rsidP="00F741F9">
      <w:pPr>
        <w:spacing w:before="0" w:after="0" w:line="240" w:lineRule="auto"/>
        <w:jc w:val="left"/>
      </w:pPr>
    </w:p>
    <w:p w:rsidR="00F741F9" w:rsidRDefault="00F741F9" w:rsidP="00F741F9">
      <w:pPr>
        <w:spacing w:before="0" w:after="0" w:line="240" w:lineRule="auto"/>
        <w:jc w:val="left"/>
      </w:pPr>
    </w:p>
    <w:tbl>
      <w:tblPr>
        <w:tblW w:w="515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84"/>
        <w:gridCol w:w="7366"/>
      </w:tblGrid>
      <w:tr w:rsidR="00F741F9" w:rsidRPr="00F22E51" w:rsidTr="001F2B39">
        <w:trPr>
          <w:trHeight w:val="454"/>
        </w:trPr>
        <w:tc>
          <w:tcPr>
            <w:tcW w:w="10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41F9" w:rsidRPr="00F22E51" w:rsidRDefault="00F741F9" w:rsidP="001F2B39">
            <w:pPr>
              <w:spacing w:after="0" w:line="240" w:lineRule="auto"/>
              <w:jc w:val="left"/>
              <w:rPr>
                <w:b/>
              </w:rPr>
            </w:pPr>
            <w:r w:rsidRPr="00F22E51">
              <w:rPr>
                <w:b/>
              </w:rPr>
              <w:t>Meeting: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1F9" w:rsidRPr="00F22E51" w:rsidRDefault="00F741F9" w:rsidP="001F2B39">
            <w:pPr>
              <w:spacing w:after="0" w:line="240" w:lineRule="auto"/>
              <w:jc w:val="left"/>
              <w:rPr>
                <w:b/>
              </w:rPr>
            </w:pPr>
            <w:r>
              <w:rPr>
                <w:rFonts w:cs="Arial"/>
              </w:rPr>
              <w:t>BUREAU MEETING</w:t>
            </w:r>
          </w:p>
        </w:tc>
      </w:tr>
      <w:tr w:rsidR="00F741F9" w:rsidRPr="00F22E51" w:rsidTr="001F2B39">
        <w:trPr>
          <w:trHeight w:val="454"/>
        </w:trPr>
        <w:tc>
          <w:tcPr>
            <w:tcW w:w="10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741F9" w:rsidRPr="00F22E51" w:rsidRDefault="00A1123D" w:rsidP="001F2B39">
            <w:pPr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>Date</w:t>
            </w:r>
            <w:r w:rsidR="00F741F9" w:rsidRPr="00F22E51">
              <w:rPr>
                <w:b/>
              </w:rPr>
              <w:t>: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1F9" w:rsidRPr="000C5465" w:rsidRDefault="00A1123D" w:rsidP="00A1123D">
            <w:pPr>
              <w:pStyle w:val="Heading5"/>
              <w:spacing w:after="0" w:line="240" w:lineRule="auto"/>
              <w:ind w:right="-45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Thursday, 2 June 2016</w:t>
            </w:r>
          </w:p>
        </w:tc>
      </w:tr>
      <w:tr w:rsidR="00A1123D" w:rsidRPr="00F22E51" w:rsidTr="001F2B39">
        <w:trPr>
          <w:trHeight w:val="454"/>
        </w:trPr>
        <w:tc>
          <w:tcPr>
            <w:tcW w:w="10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1123D" w:rsidRDefault="00A1123D" w:rsidP="001F2B39">
            <w:pPr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>Timetable: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23D" w:rsidRDefault="00A1123D" w:rsidP="0035155A">
            <w:pPr>
              <w:pStyle w:val="Heading5"/>
              <w:spacing w:after="0" w:line="240" w:lineRule="auto"/>
              <w:ind w:right="-45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08.30h-10.00h</w:t>
            </w:r>
            <w:r w:rsidR="00D74194">
              <w:rPr>
                <w:rFonts w:cs="Arial"/>
                <w:b w:val="0"/>
                <w:sz w:val="20"/>
              </w:rPr>
              <w:t xml:space="preserve"> – Bureau meeting</w:t>
            </w:r>
          </w:p>
          <w:p w:rsidR="00D74194" w:rsidRPr="00D74194" w:rsidRDefault="00283BDE" w:rsidP="00283BDE">
            <w:pPr>
              <w:spacing w:before="0"/>
            </w:pPr>
            <w:r>
              <w:t>14.00</w:t>
            </w:r>
            <w:r w:rsidR="00D74194">
              <w:t>h-</w:t>
            </w:r>
            <w:r>
              <w:t>14.30</w:t>
            </w:r>
            <w:r w:rsidR="00D74194">
              <w:t>h – Wrap up Bureau meeting</w:t>
            </w:r>
          </w:p>
        </w:tc>
      </w:tr>
      <w:tr w:rsidR="00721E12" w:rsidRPr="00A5478E" w:rsidTr="006A633C">
        <w:trPr>
          <w:trHeight w:val="454"/>
        </w:trPr>
        <w:tc>
          <w:tcPr>
            <w:tcW w:w="10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21E12" w:rsidRPr="00F22E51" w:rsidRDefault="00721E12" w:rsidP="00721E12">
            <w:pPr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>Venue</w:t>
            </w:r>
            <w:r w:rsidRPr="00F22E51">
              <w:rPr>
                <w:b/>
              </w:rPr>
              <w:t>: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E12" w:rsidRPr="00071835" w:rsidRDefault="00721E12" w:rsidP="00721E12">
            <w:pPr>
              <w:spacing w:after="0" w:line="240" w:lineRule="auto"/>
              <w:jc w:val="left"/>
            </w:pPr>
            <w:r>
              <w:t xml:space="preserve">Novotel Luxembourg </w:t>
            </w:r>
            <w:proofErr w:type="spellStart"/>
            <w:r>
              <w:t>Kirchberg</w:t>
            </w:r>
            <w:proofErr w:type="spellEnd"/>
            <w:r>
              <w:t xml:space="preserve"> Hotel</w:t>
            </w:r>
          </w:p>
          <w:p w:rsidR="00721E12" w:rsidRPr="00721E12" w:rsidRDefault="00721E12" w:rsidP="00721E12">
            <w:pPr>
              <w:spacing w:before="0" w:line="240" w:lineRule="auto"/>
              <w:jc w:val="left"/>
            </w:pPr>
            <w:r w:rsidRPr="00D416FD">
              <w:rPr>
                <w:lang w:val="pt-PT" w:eastAsia="en-US"/>
              </w:rPr>
              <w:t>6, Rue Du Fort Niedergruenewald, Kirchberg</w:t>
            </w:r>
            <w:r>
              <w:rPr>
                <w:lang w:val="pt-PT" w:eastAsia="en-US"/>
              </w:rPr>
              <w:t>, Luxembourg</w:t>
            </w:r>
          </w:p>
        </w:tc>
      </w:tr>
    </w:tbl>
    <w:p w:rsidR="00F741F9" w:rsidRDefault="00F741F9" w:rsidP="00F741F9">
      <w:pPr>
        <w:spacing w:before="0" w:after="0" w:line="240" w:lineRule="auto"/>
        <w:contextualSpacing/>
      </w:pPr>
    </w:p>
    <w:p w:rsidR="00F741F9" w:rsidRDefault="00F741F9" w:rsidP="00F741F9">
      <w:pPr>
        <w:spacing w:before="0" w:after="0" w:line="240" w:lineRule="auto"/>
        <w:contextualSpacing/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7087"/>
        <w:gridCol w:w="1701"/>
      </w:tblGrid>
      <w:tr w:rsidR="00F741F9" w:rsidRPr="004F7A6D" w:rsidTr="001F2B39">
        <w:trPr>
          <w:trHeight w:val="499"/>
        </w:trPr>
        <w:tc>
          <w:tcPr>
            <w:tcW w:w="568" w:type="dxa"/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741F9" w:rsidRPr="004F7A6D" w:rsidRDefault="00F741F9" w:rsidP="001F2B39">
            <w:pPr>
              <w:spacing w:before="60" w:after="60"/>
              <w:ind w:right="-261"/>
              <w:jc w:val="center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7087" w:type="dxa"/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741F9" w:rsidRPr="004F7A6D" w:rsidRDefault="00F741F9" w:rsidP="001F2B39">
            <w:pPr>
              <w:spacing w:before="60" w:after="60"/>
              <w:ind w:right="-261"/>
              <w:rPr>
                <w:rFonts w:cs="Arial"/>
                <w:b/>
                <w:bCs/>
                <w:lang w:val="en-US" w:eastAsia="en-US"/>
              </w:rPr>
            </w:pPr>
            <w:r w:rsidRPr="004F7A6D">
              <w:rPr>
                <w:rFonts w:cs="Arial"/>
                <w:b/>
                <w:bCs/>
                <w:lang w:val="en-US" w:eastAsia="en-US"/>
              </w:rPr>
              <w:t>Item</w:t>
            </w:r>
          </w:p>
        </w:tc>
        <w:tc>
          <w:tcPr>
            <w:tcW w:w="1701" w:type="dxa"/>
            <w:shd w:val="clear" w:color="auto" w:fill="BFBFBF" w:themeFill="background1" w:themeFillShade="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741F9" w:rsidRPr="004707AA" w:rsidRDefault="00F741F9" w:rsidP="001F2B39">
            <w:pPr>
              <w:spacing w:before="60" w:after="60"/>
              <w:ind w:right="-261"/>
              <w:rPr>
                <w:rFonts w:cs="Arial"/>
                <w:b/>
                <w:bCs/>
                <w:lang w:val="en-US" w:eastAsia="en-US"/>
              </w:rPr>
            </w:pPr>
            <w:r w:rsidRPr="004707AA">
              <w:rPr>
                <w:rFonts w:cs="Arial"/>
                <w:b/>
                <w:bCs/>
                <w:lang w:val="en-US" w:eastAsia="en-US"/>
              </w:rPr>
              <w:t>Objective</w:t>
            </w:r>
          </w:p>
        </w:tc>
      </w:tr>
      <w:tr w:rsidR="00F741F9" w:rsidRPr="004F7A6D" w:rsidTr="001F2B39">
        <w:trPr>
          <w:trHeight w:val="624"/>
        </w:trPr>
        <w:tc>
          <w:tcPr>
            <w:tcW w:w="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Pr="004F7A6D" w:rsidRDefault="00F741F9" w:rsidP="001F2B39">
            <w:pPr>
              <w:spacing w:line="240" w:lineRule="auto"/>
              <w:jc w:val="left"/>
              <w:rPr>
                <w:rFonts w:cs="Arial"/>
              </w:rPr>
            </w:pPr>
            <w:r w:rsidRPr="004F7A6D">
              <w:rPr>
                <w:rFonts w:cs="Arial"/>
              </w:rPr>
              <w:t>01</w:t>
            </w:r>
          </w:p>
        </w:tc>
        <w:tc>
          <w:tcPr>
            <w:tcW w:w="708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41F9" w:rsidRPr="004F7A6D" w:rsidRDefault="00F741F9" w:rsidP="001F2B39">
            <w:pPr>
              <w:spacing w:line="240" w:lineRule="auto"/>
              <w:jc w:val="left"/>
              <w:rPr>
                <w:rFonts w:cs="Arial"/>
                <w:b/>
                <w:caps/>
              </w:rPr>
            </w:pPr>
            <w:r w:rsidRPr="004F7A6D">
              <w:rPr>
                <w:rFonts w:cs="Arial"/>
                <w:b/>
                <w:caps/>
              </w:rPr>
              <w:t>Draft Agenda</w:t>
            </w:r>
          </w:p>
          <w:p w:rsidR="00F741F9" w:rsidRPr="00A62B37" w:rsidRDefault="00F741F9" w:rsidP="00721E12">
            <w:pPr>
              <w:pStyle w:val="ListParagraph"/>
              <w:numPr>
                <w:ilvl w:val="0"/>
                <w:numId w:val="40"/>
              </w:numPr>
              <w:tabs>
                <w:tab w:val="left" w:pos="6368"/>
              </w:tabs>
              <w:spacing w:line="240" w:lineRule="auto"/>
              <w:jc w:val="left"/>
              <w:rPr>
                <w:rFonts w:cs="Arial"/>
                <w:color w:val="000000"/>
                <w:lang w:val="fr-FR"/>
              </w:rPr>
            </w:pPr>
            <w:proofErr w:type="spellStart"/>
            <w:r w:rsidRPr="004F7A6D">
              <w:rPr>
                <w:rFonts w:cs="Arial"/>
                <w:color w:val="000000"/>
                <w:lang w:val="fr-FR"/>
              </w:rPr>
              <w:t>Draft</w:t>
            </w:r>
            <w:proofErr w:type="spellEnd"/>
            <w:r w:rsidRPr="004F7A6D">
              <w:rPr>
                <w:rFonts w:cs="Arial"/>
                <w:color w:val="000000"/>
                <w:lang w:val="fr-FR"/>
              </w:rPr>
              <w:t xml:space="preserve"> Agenda (</w:t>
            </w:r>
            <w:r>
              <w:rPr>
                <w:rFonts w:cs="Arial"/>
                <w:color w:val="000000"/>
                <w:lang w:val="fr-FR"/>
              </w:rPr>
              <w:t>B</w:t>
            </w:r>
            <w:r w:rsidRPr="004F7A6D">
              <w:rPr>
                <w:rFonts w:cs="Arial"/>
                <w:color w:val="000000"/>
                <w:lang w:val="fr-FR"/>
              </w:rPr>
              <w:t>/1</w:t>
            </w:r>
            <w:r>
              <w:rPr>
                <w:rFonts w:cs="Arial"/>
                <w:color w:val="000000"/>
                <w:lang w:val="fr-FR"/>
              </w:rPr>
              <w:t>6</w:t>
            </w:r>
            <w:r w:rsidRPr="004F7A6D">
              <w:rPr>
                <w:rFonts w:cs="Arial"/>
                <w:color w:val="000000"/>
                <w:lang w:val="fr-FR"/>
              </w:rPr>
              <w:t>/A</w:t>
            </w:r>
            <w:r w:rsidR="00721E12">
              <w:rPr>
                <w:rFonts w:cs="Arial"/>
                <w:color w:val="000000"/>
                <w:lang w:val="fr-FR"/>
              </w:rPr>
              <w:t>2</w:t>
            </w:r>
            <w:r w:rsidRPr="004F7A6D">
              <w:rPr>
                <w:rFonts w:cs="Arial"/>
                <w:color w:val="000000"/>
                <w:lang w:val="fr-FR"/>
              </w:rPr>
              <w:t>)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741F9" w:rsidRPr="004707AA" w:rsidRDefault="00F741F9" w:rsidP="001F2B39">
            <w:pPr>
              <w:spacing w:line="240" w:lineRule="auto"/>
              <w:jc w:val="left"/>
              <w:rPr>
                <w:rFonts w:cs="Arial"/>
              </w:rPr>
            </w:pPr>
            <w:r w:rsidRPr="004707AA">
              <w:rPr>
                <w:rFonts w:cs="Arial"/>
              </w:rPr>
              <w:t>For adoption</w:t>
            </w:r>
          </w:p>
        </w:tc>
      </w:tr>
      <w:tr w:rsidR="00F741F9" w:rsidRPr="004F7A6D" w:rsidTr="001F2B39">
        <w:trPr>
          <w:trHeight w:val="624"/>
        </w:trPr>
        <w:tc>
          <w:tcPr>
            <w:tcW w:w="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Pr="004F7A6D" w:rsidRDefault="00F741F9" w:rsidP="001F2B3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02</w:t>
            </w:r>
          </w:p>
        </w:tc>
        <w:tc>
          <w:tcPr>
            <w:tcW w:w="708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Default="00F741F9" w:rsidP="001F2B39">
            <w:pPr>
              <w:spacing w:line="240" w:lineRule="auto"/>
              <w:jc w:val="left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DRAFT MINUTES</w:t>
            </w:r>
          </w:p>
          <w:p w:rsidR="00F741F9" w:rsidRPr="00AC709F" w:rsidRDefault="00F741F9" w:rsidP="00721E12">
            <w:pPr>
              <w:pStyle w:val="ListParagraph"/>
              <w:numPr>
                <w:ilvl w:val="0"/>
                <w:numId w:val="40"/>
              </w:numPr>
            </w:pPr>
            <w:r>
              <w:t xml:space="preserve">Draft minutes of Bureau meeting of </w:t>
            </w:r>
            <w:r w:rsidR="00721E12">
              <w:t xml:space="preserve">26 January </w:t>
            </w:r>
            <w:r>
              <w:t>(B/1</w:t>
            </w:r>
            <w:r w:rsidR="00721E12">
              <w:t>6</w:t>
            </w:r>
            <w:r>
              <w:t>/M</w:t>
            </w:r>
            <w:r w:rsidR="00721E12">
              <w:t>1</w:t>
            </w:r>
            <w:r>
              <w:t>)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Pr="004707AA" w:rsidRDefault="00F741F9" w:rsidP="001F2B39">
            <w:pPr>
              <w:spacing w:line="240" w:lineRule="auto"/>
              <w:jc w:val="left"/>
              <w:rPr>
                <w:rFonts w:cs="Arial"/>
              </w:rPr>
            </w:pPr>
            <w:r w:rsidRPr="004707AA">
              <w:rPr>
                <w:rFonts w:cs="Arial"/>
              </w:rPr>
              <w:t>For adoption</w:t>
            </w:r>
          </w:p>
        </w:tc>
      </w:tr>
      <w:tr w:rsidR="00F741F9" w:rsidRPr="004F7A6D" w:rsidTr="001F2B39">
        <w:trPr>
          <w:trHeight w:val="624"/>
        </w:trPr>
        <w:tc>
          <w:tcPr>
            <w:tcW w:w="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Pr="004F7A6D" w:rsidRDefault="00F741F9" w:rsidP="001F2B39">
            <w:pPr>
              <w:spacing w:line="240" w:lineRule="auto"/>
              <w:jc w:val="left"/>
              <w:rPr>
                <w:rFonts w:cs="Arial"/>
              </w:rPr>
            </w:pPr>
            <w:r w:rsidRPr="004F7A6D">
              <w:rPr>
                <w:rFonts w:cs="Arial"/>
              </w:rPr>
              <w:t>0</w:t>
            </w:r>
            <w:r>
              <w:rPr>
                <w:rFonts w:cs="Arial"/>
              </w:rPr>
              <w:t>3</w:t>
            </w:r>
          </w:p>
        </w:tc>
        <w:tc>
          <w:tcPr>
            <w:tcW w:w="708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Pr="004F7A6D" w:rsidRDefault="00F741F9" w:rsidP="001F2B3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  <w:b/>
                <w:caps/>
              </w:rPr>
              <w:t>GOVERNING BOARD MEETING PREPARATION</w:t>
            </w:r>
            <w:r w:rsidRPr="004F7A6D">
              <w:rPr>
                <w:rFonts w:cs="Arial"/>
              </w:rPr>
              <w:t xml:space="preserve"> </w:t>
            </w:r>
          </w:p>
          <w:p w:rsidR="00F741F9" w:rsidRPr="000C5465" w:rsidRDefault="00F741F9" w:rsidP="00721E12">
            <w:pPr>
              <w:pStyle w:val="ListParagraph"/>
              <w:numPr>
                <w:ilvl w:val="0"/>
                <w:numId w:val="41"/>
              </w:numPr>
              <w:tabs>
                <w:tab w:val="left" w:pos="6368"/>
              </w:tabs>
              <w:spacing w:line="240" w:lineRule="auto"/>
              <w:jc w:val="left"/>
              <w:rPr>
                <w:rFonts w:cs="Arial"/>
                <w:color w:val="000000"/>
              </w:rPr>
            </w:pPr>
            <w:r w:rsidRPr="000C5465">
              <w:rPr>
                <w:rFonts w:cs="Arial"/>
                <w:color w:val="000000"/>
              </w:rPr>
              <w:t>Board draft agenda</w:t>
            </w:r>
            <w:r w:rsidRPr="004F7A6D">
              <w:rPr>
                <w:rFonts w:cs="Arial"/>
                <w:color w:val="000000"/>
              </w:rPr>
              <w:t xml:space="preserve"> (G/1</w:t>
            </w:r>
            <w:r>
              <w:rPr>
                <w:rFonts w:cs="Arial"/>
                <w:color w:val="000000"/>
              </w:rPr>
              <w:t>6</w:t>
            </w:r>
            <w:r w:rsidRPr="004F7A6D">
              <w:rPr>
                <w:rFonts w:cs="Arial"/>
                <w:color w:val="000000"/>
              </w:rPr>
              <w:t>/</w:t>
            </w:r>
            <w:r>
              <w:rPr>
                <w:rFonts w:cs="Arial"/>
                <w:color w:val="000000"/>
              </w:rPr>
              <w:t>A</w:t>
            </w:r>
            <w:r w:rsidR="00721E12">
              <w:rPr>
                <w:rFonts w:cs="Arial"/>
                <w:color w:val="000000"/>
              </w:rPr>
              <w:t>2</w:t>
            </w:r>
            <w:r w:rsidRPr="004F7A6D">
              <w:rPr>
                <w:rFonts w:cs="Arial"/>
                <w:color w:val="000000"/>
              </w:rPr>
              <w:t>)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Pr="004707AA" w:rsidRDefault="00F741F9" w:rsidP="001F2B39">
            <w:pPr>
              <w:spacing w:line="240" w:lineRule="auto"/>
              <w:jc w:val="left"/>
              <w:rPr>
                <w:rFonts w:cs="Arial"/>
              </w:rPr>
            </w:pPr>
            <w:r w:rsidRPr="004707AA">
              <w:rPr>
                <w:rFonts w:cs="Arial"/>
              </w:rPr>
              <w:t>For comments</w:t>
            </w:r>
          </w:p>
        </w:tc>
      </w:tr>
      <w:tr w:rsidR="00DC6C44" w:rsidRPr="004F7A6D" w:rsidTr="001F2B39">
        <w:trPr>
          <w:trHeight w:val="624"/>
        </w:trPr>
        <w:tc>
          <w:tcPr>
            <w:tcW w:w="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DC6C44" w:rsidRPr="004F7A6D" w:rsidRDefault="00DC6C44" w:rsidP="001F2B3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04</w:t>
            </w:r>
          </w:p>
        </w:tc>
        <w:tc>
          <w:tcPr>
            <w:tcW w:w="708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DC6C44" w:rsidRDefault="00DC6C44" w:rsidP="001F2B39">
            <w:pPr>
              <w:spacing w:line="240" w:lineRule="auto"/>
              <w:jc w:val="left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bureau and board meeting dates 2017</w:t>
            </w:r>
          </w:p>
          <w:p w:rsidR="00DC6C44" w:rsidRPr="00DC6C44" w:rsidRDefault="00DC6C44" w:rsidP="00DC6C44">
            <w:pPr>
              <w:pStyle w:val="ListParagraph"/>
              <w:numPr>
                <w:ilvl w:val="0"/>
                <w:numId w:val="41"/>
              </w:numPr>
              <w:tabs>
                <w:tab w:val="left" w:pos="6368"/>
              </w:tabs>
              <w:spacing w:line="240" w:lineRule="auto"/>
              <w:jc w:val="left"/>
              <w:rPr>
                <w:rFonts w:cs="Arial"/>
                <w:b/>
                <w:caps/>
              </w:rPr>
            </w:pPr>
            <w:r>
              <w:rPr>
                <w:rFonts w:cs="Arial"/>
                <w:caps/>
              </w:rPr>
              <w:t>M</w:t>
            </w:r>
            <w:r>
              <w:rPr>
                <w:rFonts w:cs="Arial"/>
                <w:color w:val="000000"/>
              </w:rPr>
              <w:t>eeting dates 2017 (B/16/01)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DC6C44" w:rsidRPr="004707AA" w:rsidRDefault="00DC6C44" w:rsidP="001F2B3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For information</w:t>
            </w:r>
          </w:p>
        </w:tc>
      </w:tr>
      <w:tr w:rsidR="00F741F9" w:rsidRPr="004F7A6D" w:rsidTr="001F2B39">
        <w:trPr>
          <w:trHeight w:val="624"/>
        </w:trPr>
        <w:tc>
          <w:tcPr>
            <w:tcW w:w="56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Pr="004F7A6D" w:rsidRDefault="00F741F9" w:rsidP="0035155A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DC6C44">
              <w:rPr>
                <w:rFonts w:cs="Arial"/>
              </w:rPr>
              <w:t>5</w:t>
            </w:r>
          </w:p>
        </w:tc>
        <w:tc>
          <w:tcPr>
            <w:tcW w:w="708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Pr="004F7A6D" w:rsidRDefault="00F741F9" w:rsidP="001F2B39">
            <w:pPr>
              <w:spacing w:line="240" w:lineRule="auto"/>
              <w:jc w:val="left"/>
              <w:rPr>
                <w:rFonts w:cs="Arial"/>
                <w:b/>
                <w:caps/>
              </w:rPr>
            </w:pPr>
            <w:r>
              <w:rPr>
                <w:rFonts w:cs="Arial"/>
                <w:b/>
                <w:caps/>
              </w:rPr>
              <w:t>ANY OTHER BUSINESS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F741F9" w:rsidRPr="004707AA" w:rsidRDefault="00F741F9" w:rsidP="001F2B39">
            <w:pPr>
              <w:spacing w:line="240" w:lineRule="auto"/>
              <w:jc w:val="left"/>
              <w:rPr>
                <w:rFonts w:cs="Arial"/>
              </w:rPr>
            </w:pPr>
          </w:p>
        </w:tc>
      </w:tr>
    </w:tbl>
    <w:p w:rsidR="00F741F9" w:rsidRPr="00A555DF" w:rsidRDefault="00F741F9" w:rsidP="00F741F9"/>
    <w:sectPr w:rsidR="00F741F9" w:rsidRPr="00A555DF" w:rsidSect="00B863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2126" w:right="1134" w:bottom="1559" w:left="1701" w:header="709" w:footer="79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1F9" w:rsidRDefault="00F741F9">
      <w:r>
        <w:separator/>
      </w:r>
    </w:p>
  </w:endnote>
  <w:endnote w:type="continuationSeparator" w:id="0">
    <w:p w:rsidR="00F741F9" w:rsidRDefault="00F7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337" w:rsidRPr="00822063" w:rsidRDefault="00B86337" w:rsidP="00B86337">
    <w:pPr>
      <w:pStyle w:val="Footer"/>
      <w:framePr w:wrap="around" w:vAnchor="page" w:hAnchor="page" w:x="10576" w:y="15811"/>
      <w:rPr>
        <w:rStyle w:val="PageNumber"/>
        <w:color w:val="003399"/>
        <w:sz w:val="16"/>
        <w:szCs w:val="16"/>
      </w:rPr>
    </w:pPr>
    <w:r w:rsidRPr="00822063">
      <w:rPr>
        <w:rStyle w:val="PageNumber"/>
        <w:color w:val="003399"/>
        <w:sz w:val="16"/>
        <w:szCs w:val="16"/>
      </w:rPr>
      <w:fldChar w:fldCharType="begin"/>
    </w:r>
    <w:r w:rsidRPr="00822063">
      <w:rPr>
        <w:rStyle w:val="PageNumber"/>
        <w:color w:val="003399"/>
        <w:sz w:val="16"/>
        <w:szCs w:val="16"/>
      </w:rPr>
      <w:instrText xml:space="preserve">PAGE  </w:instrText>
    </w:r>
    <w:r w:rsidRPr="00822063">
      <w:rPr>
        <w:rStyle w:val="PageNumber"/>
        <w:color w:val="003399"/>
        <w:sz w:val="16"/>
        <w:szCs w:val="16"/>
      </w:rPr>
      <w:fldChar w:fldCharType="separate"/>
    </w:r>
    <w:r>
      <w:rPr>
        <w:rStyle w:val="PageNumber"/>
        <w:noProof/>
        <w:color w:val="003399"/>
        <w:sz w:val="16"/>
        <w:szCs w:val="16"/>
      </w:rPr>
      <w:t>2</w:t>
    </w:r>
    <w:r w:rsidRPr="00822063">
      <w:rPr>
        <w:rStyle w:val="PageNumber"/>
        <w:color w:val="003399"/>
        <w:sz w:val="16"/>
        <w:szCs w:val="16"/>
      </w:rPr>
      <w:fldChar w:fldCharType="end"/>
    </w:r>
  </w:p>
  <w:p w:rsidR="00B86337" w:rsidRPr="001E015C" w:rsidRDefault="00B86337" w:rsidP="00B86337">
    <w:pPr>
      <w:tabs>
        <w:tab w:val="center" w:pos="4536"/>
        <w:tab w:val="right" w:pos="9072"/>
      </w:tabs>
      <w:spacing w:before="0" w:after="0" w:line="240" w:lineRule="auto"/>
      <w:jc w:val="left"/>
      <w:rPr>
        <w:rFonts w:ascii="Times New Roman" w:hAnsi="Times New Roman"/>
        <w:sz w:val="24"/>
        <w:szCs w:val="24"/>
        <w:lang w:eastAsia="de-DE"/>
      </w:rPr>
    </w:pPr>
    <w:r w:rsidRPr="00F22E51">
      <w:rPr>
        <w:rFonts w:ascii="Times New Roman" w:hAnsi="Times New Roman"/>
        <w:noProof/>
        <w:color w:val="375389"/>
        <w:sz w:val="24"/>
        <w:szCs w:val="24"/>
      </w:rPr>
      <mc:AlternateContent>
        <mc:Choice Requires="wps">
          <w:drawing>
            <wp:anchor distT="0" distB="0" distL="114300" distR="114300" simplePos="0" relativeHeight="251614208" behindDoc="0" locked="0" layoutInCell="1" allowOverlap="1" wp14:anchorId="11E6DA05" wp14:editId="6046A06C">
              <wp:simplePos x="0" y="0"/>
              <wp:positionH relativeFrom="column">
                <wp:posOffset>-3810</wp:posOffset>
              </wp:positionH>
              <wp:positionV relativeFrom="paragraph">
                <wp:posOffset>-40640</wp:posOffset>
              </wp:positionV>
              <wp:extent cx="5724000" cy="0"/>
              <wp:effectExtent l="0" t="0" r="10160" b="1905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A5B8DB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3BAAF78" id="Straight Connector 16" o:spid="_x0000_s1026" style="position:absolute;z-index:251614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-3.2pt" to="450.4pt,-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" strokecolor="#375489"/>
          </w:pict>
        </mc:Fallback>
      </mc:AlternateContent>
    </w:r>
    <w:r w:rsidRPr="008F2954">
      <w:rPr>
        <w:color w:val="375389"/>
        <w:sz w:val="16"/>
        <w:szCs w:val="16"/>
      </w:rPr>
      <w:t xml:space="preserve">Santiago de </w:t>
    </w:r>
    <w:proofErr w:type="spellStart"/>
    <w:r w:rsidRPr="008F2954">
      <w:rPr>
        <w:color w:val="375389"/>
        <w:sz w:val="16"/>
        <w:szCs w:val="16"/>
      </w:rPr>
      <w:t>Compostela</w:t>
    </w:r>
    <w:proofErr w:type="spellEnd"/>
    <w:r w:rsidRPr="008F2954">
      <w:rPr>
        <w:color w:val="375389"/>
        <w:sz w:val="16"/>
        <w:szCs w:val="16"/>
      </w:rPr>
      <w:t xml:space="preserve"> 12, 5th floor - 48003 Bilbao </w:t>
    </w:r>
    <w:r>
      <w:rPr>
        <w:rFonts w:ascii="Symbol" w:hAnsi="Symbol"/>
        <w:color w:val="375389"/>
        <w:sz w:val="16"/>
        <w:szCs w:val="16"/>
      </w:rPr>
      <w:t></w:t>
    </w:r>
    <w:r w:rsidRPr="008F2954">
      <w:rPr>
        <w:color w:val="375389"/>
        <w:sz w:val="16"/>
        <w:szCs w:val="16"/>
      </w:rPr>
      <w:t xml:space="preserve"> Spain</w:t>
    </w:r>
    <w:r w:rsidRPr="008F2954">
      <w:rPr>
        <w:color w:val="375389"/>
      </w:rPr>
      <w:br/>
    </w:r>
    <w:r w:rsidRPr="008F2954">
      <w:rPr>
        <w:color w:val="375389"/>
        <w:sz w:val="16"/>
        <w:szCs w:val="16"/>
      </w:rPr>
      <w:t xml:space="preserve">Tel. </w:t>
    </w:r>
    <w:r>
      <w:rPr>
        <w:color w:val="375389"/>
        <w:sz w:val="16"/>
        <w:szCs w:val="16"/>
        <w:lang w:val="es-ES"/>
      </w:rPr>
      <w:t xml:space="preserve">+34 944 358 400 </w:t>
    </w:r>
    <w:r>
      <w:rPr>
        <w:rFonts w:ascii="Symbol" w:hAnsi="Symbol"/>
        <w:color w:val="375389"/>
        <w:sz w:val="16"/>
        <w:szCs w:val="16"/>
      </w:rPr>
      <w:t></w:t>
    </w:r>
    <w:r>
      <w:rPr>
        <w:color w:val="375389"/>
        <w:sz w:val="16"/>
        <w:szCs w:val="16"/>
        <w:lang w:val="es-ES"/>
      </w:rPr>
      <w:t xml:space="preserve"> Fax +34 944 358 401</w:t>
    </w:r>
    <w:r w:rsidRPr="00F22E51">
      <w:rPr>
        <w:rFonts w:cs="Arial"/>
        <w:noProof/>
        <w:color w:val="375389"/>
      </w:rPr>
      <w:br/>
    </w:r>
    <w:r w:rsidRPr="00F22E51">
      <w:rPr>
        <w:rFonts w:cs="Arial"/>
        <w:noProof/>
        <w:color w:val="375389"/>
        <w:sz w:val="16"/>
        <w:szCs w:val="16"/>
      </w:rPr>
      <w:t xml:space="preserve">information@osha.europa.eu </w:t>
    </w:r>
    <w:r w:rsidRPr="00F22E51">
      <w:rPr>
        <w:rFonts w:cs="Arial"/>
        <w:noProof/>
        <w:color w:val="375389"/>
        <w:sz w:val="16"/>
        <w:szCs w:val="16"/>
      </w:rPr>
      <w:sym w:font="Symbol" w:char="F0D7"/>
    </w:r>
    <w:r w:rsidRPr="00F22E51">
      <w:rPr>
        <w:rFonts w:cs="Arial"/>
        <w:noProof/>
        <w:color w:val="375389"/>
        <w:sz w:val="16"/>
        <w:szCs w:val="16"/>
      </w:rPr>
      <w:t xml:space="preserve"> http://osha.europa.eu</w:t>
    </w:r>
    <w:r w:rsidRPr="00F22E51">
      <w:rPr>
        <w:rFonts w:cs="Arial"/>
        <w:noProof/>
        <w:color w:val="375389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15C" w:rsidRPr="00822063" w:rsidRDefault="001E015C" w:rsidP="00B62D89">
    <w:pPr>
      <w:pStyle w:val="Footer"/>
      <w:framePr w:wrap="around" w:vAnchor="page" w:hAnchor="page" w:x="10576" w:y="15811"/>
      <w:rPr>
        <w:rStyle w:val="PageNumber"/>
        <w:color w:val="003399"/>
        <w:sz w:val="16"/>
        <w:szCs w:val="16"/>
      </w:rPr>
    </w:pPr>
    <w:r w:rsidRPr="00822063">
      <w:rPr>
        <w:rStyle w:val="PageNumber"/>
        <w:color w:val="003399"/>
        <w:sz w:val="16"/>
        <w:szCs w:val="16"/>
      </w:rPr>
      <w:fldChar w:fldCharType="begin"/>
    </w:r>
    <w:r w:rsidRPr="00822063">
      <w:rPr>
        <w:rStyle w:val="PageNumber"/>
        <w:color w:val="003399"/>
        <w:sz w:val="16"/>
        <w:szCs w:val="16"/>
      </w:rPr>
      <w:instrText xml:space="preserve">PAGE  </w:instrText>
    </w:r>
    <w:r w:rsidRPr="00822063">
      <w:rPr>
        <w:rStyle w:val="PageNumber"/>
        <w:color w:val="003399"/>
        <w:sz w:val="16"/>
        <w:szCs w:val="16"/>
      </w:rPr>
      <w:fldChar w:fldCharType="separate"/>
    </w:r>
    <w:r w:rsidR="00C02E29">
      <w:rPr>
        <w:rStyle w:val="PageNumber"/>
        <w:noProof/>
        <w:color w:val="003399"/>
        <w:sz w:val="16"/>
        <w:szCs w:val="16"/>
      </w:rPr>
      <w:t>1</w:t>
    </w:r>
    <w:r w:rsidRPr="00822063">
      <w:rPr>
        <w:rStyle w:val="PageNumber"/>
        <w:color w:val="003399"/>
        <w:sz w:val="16"/>
        <w:szCs w:val="16"/>
      </w:rPr>
      <w:fldChar w:fldCharType="end"/>
    </w:r>
  </w:p>
  <w:p w:rsidR="0016319D" w:rsidRPr="001E015C" w:rsidRDefault="001E015C" w:rsidP="005942F2">
    <w:pPr>
      <w:tabs>
        <w:tab w:val="center" w:pos="4536"/>
        <w:tab w:val="right" w:pos="9072"/>
      </w:tabs>
      <w:spacing w:before="0" w:after="0" w:line="240" w:lineRule="auto"/>
      <w:jc w:val="left"/>
      <w:rPr>
        <w:rFonts w:ascii="Times New Roman" w:hAnsi="Times New Roman"/>
        <w:sz w:val="24"/>
        <w:szCs w:val="24"/>
        <w:lang w:eastAsia="de-DE"/>
      </w:rPr>
    </w:pPr>
    <w:r w:rsidRPr="00F22E51">
      <w:rPr>
        <w:rFonts w:ascii="Times New Roman" w:hAnsi="Times New Roman"/>
        <w:noProof/>
        <w:color w:val="375389"/>
        <w:sz w:val="24"/>
        <w:szCs w:val="24"/>
      </w:rPr>
      <mc:AlternateContent>
        <mc:Choice Requires="wps">
          <w:drawing>
            <wp:anchor distT="0" distB="0" distL="114300" distR="114300" simplePos="0" relativeHeight="251728896" behindDoc="0" locked="0" layoutInCell="1" allowOverlap="1" wp14:anchorId="593D7A08" wp14:editId="267F72AE">
              <wp:simplePos x="0" y="0"/>
              <wp:positionH relativeFrom="column">
                <wp:posOffset>-3810</wp:posOffset>
              </wp:positionH>
              <wp:positionV relativeFrom="paragraph">
                <wp:posOffset>-40640</wp:posOffset>
              </wp:positionV>
              <wp:extent cx="5724000" cy="0"/>
              <wp:effectExtent l="0" t="0" r="1016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A5B8DB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0EE143" id="Straight Connector 9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-3.2pt" to="450.4pt,-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" strokecolor="#375489"/>
          </w:pict>
        </mc:Fallback>
      </mc:AlternateContent>
    </w:r>
    <w:r w:rsidR="004973F9" w:rsidRPr="008F2954">
      <w:rPr>
        <w:color w:val="375389"/>
        <w:sz w:val="16"/>
        <w:szCs w:val="16"/>
      </w:rPr>
      <w:t xml:space="preserve">Santiago de </w:t>
    </w:r>
    <w:proofErr w:type="spellStart"/>
    <w:r w:rsidR="004973F9" w:rsidRPr="008F2954">
      <w:rPr>
        <w:color w:val="375389"/>
        <w:sz w:val="16"/>
        <w:szCs w:val="16"/>
      </w:rPr>
      <w:t>Compostela</w:t>
    </w:r>
    <w:proofErr w:type="spellEnd"/>
    <w:r w:rsidR="004973F9" w:rsidRPr="008F2954">
      <w:rPr>
        <w:color w:val="375389"/>
        <w:sz w:val="16"/>
        <w:szCs w:val="16"/>
      </w:rPr>
      <w:t xml:space="preserve"> 12, 5th floor - 48003 Bilbao </w:t>
    </w:r>
    <w:r w:rsidR="004973F9">
      <w:rPr>
        <w:rFonts w:ascii="Symbol" w:hAnsi="Symbol"/>
        <w:color w:val="375389"/>
        <w:sz w:val="16"/>
        <w:szCs w:val="16"/>
      </w:rPr>
      <w:t></w:t>
    </w:r>
    <w:r w:rsidR="004973F9" w:rsidRPr="008F2954">
      <w:rPr>
        <w:color w:val="375389"/>
        <w:sz w:val="16"/>
        <w:szCs w:val="16"/>
      </w:rPr>
      <w:t xml:space="preserve"> Spain</w:t>
    </w:r>
    <w:r w:rsidR="004973F9" w:rsidRPr="008F2954">
      <w:rPr>
        <w:color w:val="375389"/>
      </w:rPr>
      <w:br/>
    </w:r>
    <w:r w:rsidR="004973F9" w:rsidRPr="008F2954">
      <w:rPr>
        <w:color w:val="375389"/>
        <w:sz w:val="16"/>
        <w:szCs w:val="16"/>
      </w:rPr>
      <w:t xml:space="preserve">Tel. </w:t>
    </w:r>
    <w:r w:rsidR="004973F9">
      <w:rPr>
        <w:color w:val="375389"/>
        <w:sz w:val="16"/>
        <w:szCs w:val="16"/>
        <w:lang w:val="es-ES"/>
      </w:rPr>
      <w:t xml:space="preserve">+34 944 358 400 </w:t>
    </w:r>
    <w:r w:rsidR="004973F9">
      <w:rPr>
        <w:rFonts w:ascii="Symbol" w:hAnsi="Symbol"/>
        <w:color w:val="375389"/>
        <w:sz w:val="16"/>
        <w:szCs w:val="16"/>
      </w:rPr>
      <w:t></w:t>
    </w:r>
    <w:r w:rsidR="004973F9">
      <w:rPr>
        <w:color w:val="375389"/>
        <w:sz w:val="16"/>
        <w:szCs w:val="16"/>
        <w:lang w:val="es-ES"/>
      </w:rPr>
      <w:t xml:space="preserve"> Fax +34 944 358 401</w:t>
    </w:r>
    <w:r w:rsidRPr="00F22E51">
      <w:rPr>
        <w:rFonts w:cs="Arial"/>
        <w:noProof/>
        <w:color w:val="375389"/>
      </w:rPr>
      <w:br/>
    </w:r>
    <w:r w:rsidRPr="00F22E51">
      <w:rPr>
        <w:rFonts w:cs="Arial"/>
        <w:noProof/>
        <w:color w:val="375389"/>
        <w:sz w:val="16"/>
        <w:szCs w:val="16"/>
      </w:rPr>
      <w:t xml:space="preserve">information@osha.europa.eu </w:t>
    </w:r>
    <w:r w:rsidRPr="00F22E51">
      <w:rPr>
        <w:rFonts w:cs="Arial"/>
        <w:noProof/>
        <w:color w:val="375389"/>
        <w:sz w:val="16"/>
        <w:szCs w:val="16"/>
      </w:rPr>
      <w:sym w:font="Symbol" w:char="F0D7"/>
    </w:r>
    <w:r w:rsidRPr="00F22E51">
      <w:rPr>
        <w:rFonts w:cs="Arial"/>
        <w:noProof/>
        <w:color w:val="375389"/>
        <w:sz w:val="16"/>
        <w:szCs w:val="16"/>
      </w:rPr>
      <w:t xml:space="preserve"> http://osha.europa.eu</w:t>
    </w:r>
    <w:r w:rsidRPr="00F22E51">
      <w:rPr>
        <w:rFonts w:cs="Arial"/>
        <w:noProof/>
        <w:color w:val="375389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2954" w:rsidRPr="00822063" w:rsidRDefault="008F2954" w:rsidP="008F2954">
    <w:pPr>
      <w:pStyle w:val="Footer"/>
      <w:framePr w:wrap="around" w:vAnchor="page" w:hAnchor="page" w:x="10576" w:y="15811"/>
      <w:rPr>
        <w:rStyle w:val="PageNumber"/>
        <w:color w:val="003399"/>
        <w:sz w:val="16"/>
        <w:szCs w:val="16"/>
      </w:rPr>
    </w:pPr>
    <w:r w:rsidRPr="00822063">
      <w:rPr>
        <w:rStyle w:val="PageNumber"/>
        <w:color w:val="003399"/>
        <w:sz w:val="16"/>
        <w:szCs w:val="16"/>
      </w:rPr>
      <w:fldChar w:fldCharType="begin"/>
    </w:r>
    <w:r w:rsidRPr="00822063">
      <w:rPr>
        <w:rStyle w:val="PageNumber"/>
        <w:color w:val="003399"/>
        <w:sz w:val="16"/>
        <w:szCs w:val="16"/>
      </w:rPr>
      <w:instrText xml:space="preserve">PAGE  </w:instrText>
    </w:r>
    <w:r w:rsidRPr="00822063">
      <w:rPr>
        <w:rStyle w:val="PageNumber"/>
        <w:color w:val="003399"/>
        <w:sz w:val="16"/>
        <w:szCs w:val="16"/>
      </w:rPr>
      <w:fldChar w:fldCharType="separate"/>
    </w:r>
    <w:r w:rsidR="00B86337">
      <w:rPr>
        <w:rStyle w:val="PageNumber"/>
        <w:noProof/>
        <w:color w:val="003399"/>
        <w:sz w:val="16"/>
        <w:szCs w:val="16"/>
      </w:rPr>
      <w:t>1</w:t>
    </w:r>
    <w:r w:rsidRPr="00822063">
      <w:rPr>
        <w:rStyle w:val="PageNumber"/>
        <w:color w:val="003399"/>
        <w:sz w:val="16"/>
        <w:szCs w:val="16"/>
      </w:rPr>
      <w:fldChar w:fldCharType="end"/>
    </w:r>
  </w:p>
  <w:p w:rsidR="0016319D" w:rsidRPr="008F2954" w:rsidRDefault="008F2954" w:rsidP="008F2954">
    <w:pPr>
      <w:tabs>
        <w:tab w:val="center" w:pos="4536"/>
        <w:tab w:val="right" w:pos="9072"/>
      </w:tabs>
      <w:spacing w:before="0" w:after="0" w:line="240" w:lineRule="auto"/>
      <w:jc w:val="left"/>
      <w:rPr>
        <w:rFonts w:ascii="Times New Roman" w:hAnsi="Times New Roman"/>
        <w:sz w:val="24"/>
        <w:szCs w:val="24"/>
        <w:lang w:eastAsia="de-DE"/>
      </w:rPr>
    </w:pPr>
    <w:r w:rsidRPr="00F22E51">
      <w:rPr>
        <w:rFonts w:ascii="Times New Roman" w:hAnsi="Times New Roman"/>
        <w:noProof/>
        <w:color w:val="375389"/>
        <w:sz w:val="24"/>
        <w:szCs w:val="24"/>
      </w:rPr>
      <mc:AlternateContent>
        <mc:Choice Requires="wps">
          <w:drawing>
            <wp:anchor distT="0" distB="0" distL="114300" distR="114300" simplePos="0" relativeHeight="251604992" behindDoc="0" locked="0" layoutInCell="1" allowOverlap="1" wp14:anchorId="6FE427B3" wp14:editId="1ED3FAEF">
              <wp:simplePos x="0" y="0"/>
              <wp:positionH relativeFrom="column">
                <wp:posOffset>-3810</wp:posOffset>
              </wp:positionH>
              <wp:positionV relativeFrom="paragraph">
                <wp:posOffset>-40640</wp:posOffset>
              </wp:positionV>
              <wp:extent cx="5724000" cy="0"/>
              <wp:effectExtent l="0" t="0" r="1016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A5B8DB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BF320B" id="Straight Connector 5" o:spid="_x0000_s1026" style="position:absolute;z-index:251604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-3.2pt" to="450.4pt,-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" strokecolor="#375489"/>
          </w:pict>
        </mc:Fallback>
      </mc:AlternateContent>
    </w:r>
    <w:r w:rsidRPr="008F2954">
      <w:rPr>
        <w:color w:val="375389"/>
        <w:sz w:val="16"/>
        <w:szCs w:val="16"/>
      </w:rPr>
      <w:t xml:space="preserve">Santiago de </w:t>
    </w:r>
    <w:proofErr w:type="spellStart"/>
    <w:r w:rsidRPr="008F2954">
      <w:rPr>
        <w:color w:val="375389"/>
        <w:sz w:val="16"/>
        <w:szCs w:val="16"/>
      </w:rPr>
      <w:t>Compostela</w:t>
    </w:r>
    <w:proofErr w:type="spellEnd"/>
    <w:r w:rsidRPr="008F2954">
      <w:rPr>
        <w:color w:val="375389"/>
        <w:sz w:val="16"/>
        <w:szCs w:val="16"/>
      </w:rPr>
      <w:t xml:space="preserve"> 12, 5th floor - 48003 Bilbao </w:t>
    </w:r>
    <w:r>
      <w:rPr>
        <w:rFonts w:ascii="Symbol" w:hAnsi="Symbol"/>
        <w:color w:val="375389"/>
        <w:sz w:val="16"/>
        <w:szCs w:val="16"/>
      </w:rPr>
      <w:t></w:t>
    </w:r>
    <w:r w:rsidRPr="008F2954">
      <w:rPr>
        <w:color w:val="375389"/>
        <w:sz w:val="16"/>
        <w:szCs w:val="16"/>
      </w:rPr>
      <w:t xml:space="preserve"> Spain</w:t>
    </w:r>
    <w:r w:rsidRPr="008F2954">
      <w:rPr>
        <w:color w:val="375389"/>
      </w:rPr>
      <w:br/>
    </w:r>
    <w:r w:rsidRPr="008F2954">
      <w:rPr>
        <w:color w:val="375389"/>
        <w:sz w:val="16"/>
        <w:szCs w:val="16"/>
      </w:rPr>
      <w:t xml:space="preserve">Tel. </w:t>
    </w:r>
    <w:r>
      <w:rPr>
        <w:color w:val="375389"/>
        <w:sz w:val="16"/>
        <w:szCs w:val="16"/>
        <w:lang w:val="es-ES"/>
      </w:rPr>
      <w:t xml:space="preserve">+34 944 358 400 </w:t>
    </w:r>
    <w:r>
      <w:rPr>
        <w:rFonts w:ascii="Symbol" w:hAnsi="Symbol"/>
        <w:color w:val="375389"/>
        <w:sz w:val="16"/>
        <w:szCs w:val="16"/>
      </w:rPr>
      <w:t></w:t>
    </w:r>
    <w:r>
      <w:rPr>
        <w:color w:val="375389"/>
        <w:sz w:val="16"/>
        <w:szCs w:val="16"/>
        <w:lang w:val="es-ES"/>
      </w:rPr>
      <w:t xml:space="preserve"> Fax +34 944 358 401</w:t>
    </w:r>
    <w:r w:rsidRPr="00F22E51">
      <w:rPr>
        <w:rFonts w:cs="Arial"/>
        <w:noProof/>
        <w:color w:val="375389"/>
      </w:rPr>
      <w:br/>
    </w:r>
    <w:r w:rsidRPr="00F22E51">
      <w:rPr>
        <w:rFonts w:cs="Arial"/>
        <w:noProof/>
        <w:color w:val="375389"/>
        <w:sz w:val="16"/>
        <w:szCs w:val="16"/>
      </w:rPr>
      <w:t xml:space="preserve">information@osha.europa.eu </w:t>
    </w:r>
    <w:r w:rsidRPr="00F22E51">
      <w:rPr>
        <w:rFonts w:cs="Arial"/>
        <w:noProof/>
        <w:color w:val="375389"/>
        <w:sz w:val="16"/>
        <w:szCs w:val="16"/>
      </w:rPr>
      <w:sym w:font="Symbol" w:char="F0D7"/>
    </w:r>
    <w:r w:rsidRPr="00F22E51">
      <w:rPr>
        <w:rFonts w:cs="Arial"/>
        <w:noProof/>
        <w:color w:val="375389"/>
        <w:sz w:val="16"/>
        <w:szCs w:val="16"/>
      </w:rPr>
      <w:t xml:space="preserve"> http://osha.europa.eu</w:t>
    </w:r>
    <w:r w:rsidRPr="00F22E51">
      <w:rPr>
        <w:rFonts w:cs="Arial"/>
        <w:noProof/>
        <w:color w:val="375389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1F9" w:rsidRDefault="00F741F9">
      <w:r>
        <w:separator/>
      </w:r>
    </w:p>
  </w:footnote>
  <w:footnote w:type="continuationSeparator" w:id="0">
    <w:p w:rsidR="00F741F9" w:rsidRDefault="00F74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337" w:rsidRPr="006114FB" w:rsidRDefault="00B86337" w:rsidP="00B86337">
    <w:pPr>
      <w:pStyle w:val="Header"/>
    </w:pPr>
    <w:r w:rsidRPr="006114FB">
      <w:rPr>
        <w:noProof/>
      </w:rPr>
      <w:drawing>
        <wp:anchor distT="0" distB="0" distL="114300" distR="114300" simplePos="0" relativeHeight="251790336" behindDoc="0" locked="0" layoutInCell="1" allowOverlap="1" wp14:anchorId="14D97203" wp14:editId="74F7950F">
          <wp:simplePos x="0" y="0"/>
          <wp:positionH relativeFrom="margin">
            <wp:align>right</wp:align>
          </wp:positionH>
          <wp:positionV relativeFrom="paragraph">
            <wp:posOffset>412750</wp:posOffset>
          </wp:positionV>
          <wp:extent cx="576000" cy="388800"/>
          <wp:effectExtent l="0" t="0" r="0" b="0"/>
          <wp:wrapNone/>
          <wp:docPr id="13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14FB">
      <w:rPr>
        <w:noProof/>
      </w:rPr>
      <w:drawing>
        <wp:anchor distT="0" distB="0" distL="114300" distR="114300" simplePos="0" relativeHeight="251781120" behindDoc="0" locked="0" layoutInCell="1" allowOverlap="1" wp14:anchorId="591E5496" wp14:editId="7B9FED4F">
          <wp:simplePos x="0" y="0"/>
          <wp:positionH relativeFrom="column">
            <wp:posOffset>-536575</wp:posOffset>
          </wp:positionH>
          <wp:positionV relativeFrom="paragraph">
            <wp:posOffset>-97790</wp:posOffset>
          </wp:positionV>
          <wp:extent cx="1422400" cy="906145"/>
          <wp:effectExtent l="0" t="0" r="6350" b="8255"/>
          <wp:wrapNone/>
          <wp:docPr id="14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114FB">
      <w:rPr>
        <w:noProof/>
      </w:rPr>
      <mc:AlternateContent>
        <mc:Choice Requires="wps">
          <w:drawing>
            <wp:anchor distT="0" distB="0" distL="114300" distR="114300" simplePos="0" relativeHeight="251771904" behindDoc="1" locked="0" layoutInCell="1" allowOverlap="1" wp14:anchorId="415FE257" wp14:editId="167AFA27">
              <wp:simplePos x="0" y="0"/>
              <wp:positionH relativeFrom="page">
                <wp:posOffset>-1987</wp:posOffset>
              </wp:positionH>
              <wp:positionV relativeFrom="page">
                <wp:posOffset>-1905</wp:posOffset>
              </wp:positionV>
              <wp:extent cx="7560310" cy="90170"/>
              <wp:effectExtent l="0" t="0" r="2540" b="508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90170"/>
                      </a:xfrm>
                      <a:prstGeom prst="rect">
                        <a:avLst/>
                      </a:prstGeom>
                      <a:solidFill>
                        <a:srgbClr val="0033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71BE43" id="Rectangle 12" o:spid="_x0000_s1026" style="position:absolute;margin-left:-.15pt;margin-top:-.15pt;width:595.3pt;height:7.1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" fillcolor="#039" stroked="f">
              <w10:wrap anchorx="page" anchory="page"/>
            </v:rect>
          </w:pict>
        </mc:Fallback>
      </mc:AlternateContent>
    </w:r>
  </w:p>
  <w:p w:rsidR="00B86337" w:rsidRPr="00B86337" w:rsidRDefault="00B86337" w:rsidP="00B863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19D" w:rsidRPr="006114FB" w:rsidRDefault="0016319D" w:rsidP="00125153">
    <w:pPr>
      <w:pStyle w:val="Header"/>
    </w:pPr>
    <w:r w:rsidRPr="006114FB">
      <w:rPr>
        <w:noProof/>
      </w:rPr>
      <w:drawing>
        <wp:anchor distT="0" distB="0" distL="114300" distR="114300" simplePos="0" relativeHeight="251700224" behindDoc="0" locked="0" layoutInCell="1" allowOverlap="1" wp14:anchorId="4D1E7380" wp14:editId="2441CD05">
          <wp:simplePos x="0" y="0"/>
          <wp:positionH relativeFrom="margin">
            <wp:align>right</wp:align>
          </wp:positionH>
          <wp:positionV relativeFrom="paragraph">
            <wp:posOffset>412750</wp:posOffset>
          </wp:positionV>
          <wp:extent cx="576000" cy="388800"/>
          <wp:effectExtent l="0" t="0" r="0" b="0"/>
          <wp:wrapNone/>
          <wp:docPr id="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14FB">
      <w:rPr>
        <w:noProof/>
      </w:rPr>
      <w:drawing>
        <wp:anchor distT="0" distB="0" distL="114300" distR="114300" simplePos="0" relativeHeight="251671552" behindDoc="0" locked="0" layoutInCell="1" allowOverlap="1" wp14:anchorId="0B62F24A" wp14:editId="6DF5C092">
          <wp:simplePos x="0" y="0"/>
          <wp:positionH relativeFrom="column">
            <wp:posOffset>-536575</wp:posOffset>
          </wp:positionH>
          <wp:positionV relativeFrom="paragraph">
            <wp:posOffset>-97790</wp:posOffset>
          </wp:positionV>
          <wp:extent cx="1422400" cy="906145"/>
          <wp:effectExtent l="0" t="0" r="6350" b="8255"/>
          <wp:wrapNone/>
          <wp:docPr id="2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114FB">
      <w:rPr>
        <w:noProof/>
      </w:rPr>
      <mc:AlternateContent>
        <mc:Choice Requires="wps">
          <w:drawing>
            <wp:anchor distT="0" distB="0" distL="114300" distR="114300" simplePos="0" relativeHeight="251642880" behindDoc="1" locked="0" layoutInCell="1" allowOverlap="1" wp14:anchorId="07E98A04" wp14:editId="2560815D">
              <wp:simplePos x="0" y="0"/>
              <wp:positionH relativeFrom="page">
                <wp:posOffset>-1987</wp:posOffset>
              </wp:positionH>
              <wp:positionV relativeFrom="page">
                <wp:posOffset>-1905</wp:posOffset>
              </wp:positionV>
              <wp:extent cx="7560310" cy="90170"/>
              <wp:effectExtent l="0" t="0" r="2540" b="5080"/>
              <wp:wrapNone/>
              <wp:docPr id="10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90170"/>
                      </a:xfrm>
                      <a:prstGeom prst="rect">
                        <a:avLst/>
                      </a:prstGeom>
                      <a:solidFill>
                        <a:srgbClr val="0033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07431A" id="Rectangle 12" o:spid="_x0000_s1026" style="position:absolute;margin-left:-.15pt;margin-top:-.15pt;width:595.3pt;height:7.1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" fillcolor="#039" stroked="f">
              <w10:wrap anchorx="page" anchory="page"/>
            </v:rect>
          </w:pict>
        </mc:Fallback>
      </mc:AlternateContent>
    </w:r>
  </w:p>
  <w:p w:rsidR="0016319D" w:rsidRPr="006114FB" w:rsidRDefault="0016319D" w:rsidP="0012515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337" w:rsidRPr="006114FB" w:rsidRDefault="00B86337" w:rsidP="00B86337">
    <w:pPr>
      <w:pStyle w:val="Header"/>
    </w:pPr>
    <w:r w:rsidRPr="006114FB">
      <w:rPr>
        <w:noProof/>
      </w:rPr>
      <w:drawing>
        <wp:anchor distT="0" distB="0" distL="114300" distR="114300" simplePos="0" relativeHeight="251762688" behindDoc="0" locked="0" layoutInCell="1" allowOverlap="1" wp14:anchorId="14D97203" wp14:editId="74F7950F">
          <wp:simplePos x="0" y="0"/>
          <wp:positionH relativeFrom="margin">
            <wp:align>right</wp:align>
          </wp:positionH>
          <wp:positionV relativeFrom="paragraph">
            <wp:posOffset>412750</wp:posOffset>
          </wp:positionV>
          <wp:extent cx="576000" cy="388800"/>
          <wp:effectExtent l="0" t="0" r="0" b="0"/>
          <wp:wrapNone/>
          <wp:docPr id="7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14FB">
      <w:rPr>
        <w:noProof/>
      </w:rPr>
      <w:drawing>
        <wp:anchor distT="0" distB="0" distL="114300" distR="114300" simplePos="0" relativeHeight="251751424" behindDoc="0" locked="0" layoutInCell="1" allowOverlap="1" wp14:anchorId="591E5496" wp14:editId="7B9FED4F">
          <wp:simplePos x="0" y="0"/>
          <wp:positionH relativeFrom="column">
            <wp:posOffset>-536575</wp:posOffset>
          </wp:positionH>
          <wp:positionV relativeFrom="paragraph">
            <wp:posOffset>-97790</wp:posOffset>
          </wp:positionV>
          <wp:extent cx="1422400" cy="906145"/>
          <wp:effectExtent l="0" t="0" r="6350" b="8255"/>
          <wp:wrapNone/>
          <wp:docPr id="11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114FB">
      <w:rPr>
        <w:noProof/>
      </w:rPr>
      <mc:AlternateContent>
        <mc:Choice Requires="wps">
          <w:drawing>
            <wp:anchor distT="0" distB="0" distL="114300" distR="114300" simplePos="0" relativeHeight="251740160" behindDoc="1" locked="0" layoutInCell="1" allowOverlap="1" wp14:anchorId="415FE257" wp14:editId="167AFA27">
              <wp:simplePos x="0" y="0"/>
              <wp:positionH relativeFrom="page">
                <wp:posOffset>-1987</wp:posOffset>
              </wp:positionH>
              <wp:positionV relativeFrom="page">
                <wp:posOffset>-1905</wp:posOffset>
              </wp:positionV>
              <wp:extent cx="7560310" cy="90170"/>
              <wp:effectExtent l="0" t="0" r="2540" b="5080"/>
              <wp:wrapNone/>
              <wp:docPr id="6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90170"/>
                      </a:xfrm>
                      <a:prstGeom prst="rect">
                        <a:avLst/>
                      </a:prstGeom>
                      <a:solidFill>
                        <a:srgbClr val="0033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DE24C9" id="Rectangle 12" o:spid="_x0000_s1026" style="position:absolute;margin-left:-.15pt;margin-top:-.15pt;width:595.3pt;height:7.1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" fillcolor="#039" stroked="f">
              <w10:wrap anchorx="page" anchory="page"/>
            </v:rect>
          </w:pict>
        </mc:Fallback>
      </mc:AlternateContent>
    </w:r>
  </w:p>
  <w:p w:rsidR="0016319D" w:rsidRPr="00B86337" w:rsidRDefault="0016319D" w:rsidP="00B863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4D42"/>
    <w:multiLevelType w:val="hybridMultilevel"/>
    <w:tmpl w:val="DFD0F138"/>
    <w:lvl w:ilvl="0" w:tplc="7944B350">
      <w:start w:val="1"/>
      <w:numFmt w:val="bullet"/>
      <w:pStyle w:val="Heading4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D6174"/>
    <w:multiLevelType w:val="multilevel"/>
    <w:tmpl w:val="ABF67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73B7F"/>
    <w:multiLevelType w:val="hybridMultilevel"/>
    <w:tmpl w:val="94C60EB8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FA0176"/>
    <w:multiLevelType w:val="multilevel"/>
    <w:tmpl w:val="F530B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9E3209"/>
    <w:multiLevelType w:val="multilevel"/>
    <w:tmpl w:val="F30E0A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D532D70"/>
    <w:multiLevelType w:val="multilevel"/>
    <w:tmpl w:val="803A9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7132B9A"/>
    <w:multiLevelType w:val="multilevel"/>
    <w:tmpl w:val="9CEA4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13722F"/>
    <w:multiLevelType w:val="multilevel"/>
    <w:tmpl w:val="61FA3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3491F"/>
    <w:multiLevelType w:val="hybridMultilevel"/>
    <w:tmpl w:val="3B848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87DC4"/>
    <w:multiLevelType w:val="multilevel"/>
    <w:tmpl w:val="803A9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F0F1B0A"/>
    <w:multiLevelType w:val="hybridMultilevel"/>
    <w:tmpl w:val="4A68F286"/>
    <w:lvl w:ilvl="0" w:tplc="A24CBB00">
      <w:start w:val="1"/>
      <w:numFmt w:val="bullet"/>
      <w:pStyle w:val="Bulletedlis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44122"/>
    <w:multiLevelType w:val="multilevel"/>
    <w:tmpl w:val="5A226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884C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20017C1"/>
    <w:multiLevelType w:val="multilevel"/>
    <w:tmpl w:val="3BE2AC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54F630FA"/>
    <w:multiLevelType w:val="multilevel"/>
    <w:tmpl w:val="4ED84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5CB18B0"/>
    <w:multiLevelType w:val="hybridMultilevel"/>
    <w:tmpl w:val="ABF67DBC"/>
    <w:lvl w:ilvl="0" w:tplc="5846E54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3258C7"/>
    <w:multiLevelType w:val="hybridMultilevel"/>
    <w:tmpl w:val="1F78929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791E90"/>
    <w:multiLevelType w:val="hybridMultilevel"/>
    <w:tmpl w:val="4E18457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F343FF"/>
    <w:multiLevelType w:val="hybridMultilevel"/>
    <w:tmpl w:val="8C447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445069"/>
    <w:multiLevelType w:val="hybridMultilevel"/>
    <w:tmpl w:val="680AD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3650"/>
    <w:multiLevelType w:val="hybridMultilevel"/>
    <w:tmpl w:val="BC800CA6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DF40A4"/>
    <w:multiLevelType w:val="multilevel"/>
    <w:tmpl w:val="ABF67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F91A86"/>
    <w:multiLevelType w:val="multilevel"/>
    <w:tmpl w:val="CCB61A0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b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65123EE7"/>
    <w:multiLevelType w:val="hybridMultilevel"/>
    <w:tmpl w:val="58DEBE06"/>
    <w:lvl w:ilvl="0" w:tplc="746E136E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63346"/>
    <w:multiLevelType w:val="hybridMultilevel"/>
    <w:tmpl w:val="CB40DB20"/>
    <w:lvl w:ilvl="0" w:tplc="5846E54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0C74B2"/>
    <w:multiLevelType w:val="multilevel"/>
    <w:tmpl w:val="BC80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2603DC"/>
    <w:multiLevelType w:val="hybridMultilevel"/>
    <w:tmpl w:val="789A1C2E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BB13ED"/>
    <w:multiLevelType w:val="multilevel"/>
    <w:tmpl w:val="D7E285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4B91E94"/>
    <w:multiLevelType w:val="hybridMultilevel"/>
    <w:tmpl w:val="9CEA43AC"/>
    <w:lvl w:ilvl="0" w:tplc="5846E54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1F6FBC"/>
    <w:multiLevelType w:val="multilevel"/>
    <w:tmpl w:val="092A0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766E362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7963188C"/>
    <w:multiLevelType w:val="multilevel"/>
    <w:tmpl w:val="803A9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9F036F5"/>
    <w:multiLevelType w:val="multilevel"/>
    <w:tmpl w:val="33966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7BB22128"/>
    <w:multiLevelType w:val="hybridMultilevel"/>
    <w:tmpl w:val="5A22633C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AE3996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2"/>
  </w:num>
  <w:num w:numId="2">
    <w:abstractNumId w:val="30"/>
  </w:num>
  <w:num w:numId="3">
    <w:abstractNumId w:val="34"/>
  </w:num>
  <w:num w:numId="4">
    <w:abstractNumId w:val="3"/>
  </w:num>
  <w:num w:numId="5">
    <w:abstractNumId w:val="14"/>
  </w:num>
  <w:num w:numId="6">
    <w:abstractNumId w:val="16"/>
  </w:num>
  <w:num w:numId="7">
    <w:abstractNumId w:val="20"/>
  </w:num>
  <w:num w:numId="8">
    <w:abstractNumId w:val="25"/>
  </w:num>
  <w:num w:numId="9">
    <w:abstractNumId w:val="26"/>
  </w:num>
  <w:num w:numId="10">
    <w:abstractNumId w:val="17"/>
  </w:num>
  <w:num w:numId="11">
    <w:abstractNumId w:val="2"/>
  </w:num>
  <w:num w:numId="12">
    <w:abstractNumId w:val="33"/>
  </w:num>
  <w:num w:numId="13">
    <w:abstractNumId w:val="11"/>
  </w:num>
  <w:num w:numId="14">
    <w:abstractNumId w:val="24"/>
  </w:num>
  <w:num w:numId="15">
    <w:abstractNumId w:val="7"/>
  </w:num>
  <w:num w:numId="16">
    <w:abstractNumId w:val="15"/>
  </w:num>
  <w:num w:numId="17">
    <w:abstractNumId w:val="1"/>
  </w:num>
  <w:num w:numId="18">
    <w:abstractNumId w:val="28"/>
  </w:num>
  <w:num w:numId="19">
    <w:abstractNumId w:val="21"/>
  </w:num>
  <w:num w:numId="20">
    <w:abstractNumId w:val="6"/>
  </w:num>
  <w:num w:numId="21">
    <w:abstractNumId w:val="31"/>
  </w:num>
  <w:num w:numId="22">
    <w:abstractNumId w:val="9"/>
  </w:num>
  <w:num w:numId="23">
    <w:abstractNumId w:val="5"/>
  </w:num>
  <w:num w:numId="24">
    <w:abstractNumId w:val="32"/>
  </w:num>
  <w:num w:numId="25">
    <w:abstractNumId w:val="13"/>
  </w:num>
  <w:num w:numId="26">
    <w:abstractNumId w:val="27"/>
  </w:num>
  <w:num w:numId="27">
    <w:abstractNumId w:val="29"/>
  </w:num>
  <w:num w:numId="28">
    <w:abstractNumId w:val="4"/>
  </w:num>
  <w:num w:numId="29">
    <w:abstractNumId w:val="22"/>
  </w:num>
  <w:num w:numId="30">
    <w:abstractNumId w:val="22"/>
  </w:num>
  <w:num w:numId="31">
    <w:abstractNumId w:val="22"/>
  </w:num>
  <w:num w:numId="32">
    <w:abstractNumId w:val="0"/>
  </w:num>
  <w:num w:numId="33">
    <w:abstractNumId w:val="23"/>
  </w:num>
  <w:num w:numId="34">
    <w:abstractNumId w:val="18"/>
  </w:num>
  <w:num w:numId="35">
    <w:abstractNumId w:val="22"/>
  </w:num>
  <w:num w:numId="36">
    <w:abstractNumId w:val="22"/>
  </w:num>
  <w:num w:numId="37">
    <w:abstractNumId w:val="22"/>
  </w:num>
  <w:num w:numId="38">
    <w:abstractNumId w:val="0"/>
  </w:num>
  <w:num w:numId="39">
    <w:abstractNumId w:val="10"/>
  </w:num>
  <w:num w:numId="40">
    <w:abstractNumId w:val="19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r" w:val="Hans-Horst Konkolewsky"/>
    <w:docVar w:name="Cargo" w:val="Director"/>
    <w:docVar w:name="CC" w:val="c.c.: "/>
    <w:docVar w:name="CC1" w:val="M. "/>
    <w:docVar w:name="CC2" w:val=" "/>
    <w:docVar w:name="Code" w:val="Code"/>
    <w:docVar w:name="Date1" w:val="01/01/2012"/>
    <w:docVar w:name="Date2" w:val="01/01/2012"/>
    <w:docVar w:name="Enclosures" w:val="Enclosures: "/>
    <w:docVar w:name="Enclosures1" w:val="M. "/>
    <w:docVar w:name="Enclosures2" w:val=" "/>
    <w:docVar w:name="Fax_from" w:val=" "/>
    <w:docVar w:name="Fax_to" w:val=" "/>
    <w:docVar w:name="FileReference" w:val=" "/>
    <w:docVar w:name="From" w:val=" "/>
    <w:docVar w:name="Group" w:val="Group"/>
    <w:docVar w:name="Nameabr" w:val="/HHK"/>
    <w:docVar w:name="OurRef" w:val="0000"/>
    <w:docVar w:name="Participants" w:val="Participants"/>
    <w:docVar w:name="Participants1" w:val="M. "/>
    <w:docVar w:name="Participants2" w:val=" "/>
    <w:docVar w:name="Place" w:val="Bilbao"/>
    <w:docVar w:name="Ref" w:val=" "/>
    <w:docVar w:name="Ref2" w:val=" "/>
    <w:docVar w:name="ShortUnit" w:val="Dir"/>
    <w:docVar w:name="Style" w:val="Style"/>
    <w:docVar w:name="Subject" w:val=" "/>
    <w:docVar w:name="Telefono_from" w:val=" "/>
    <w:docVar w:name="Telefono_to" w:val=" "/>
    <w:docVar w:name="Temp" w:val="mi casa es _x000d__x000a_particular_x000d__x000a_cuando llueve_x000d__x000a_se_x000d__x000a_ moja"/>
    <w:docVar w:name="Time1" w:val="10:00 - 11:00"/>
    <w:docVar w:name="Time2" w:val="10:00 - 11:00"/>
    <w:docVar w:name="TitleDate" w:val=" "/>
    <w:docVar w:name="TitleGroup" w:val=" "/>
    <w:docVar w:name="TitlePlace" w:val=" "/>
    <w:docVar w:name="TitleStyle" w:val=" "/>
    <w:docVar w:name="Titulo" w:val=" "/>
    <w:docVar w:name="To" w:val=" "/>
    <w:docVar w:name="Unit" w:val="Directorate Unit"/>
    <w:docVar w:name="Unitabr" w:val="/Dir"/>
  </w:docVars>
  <w:rsids>
    <w:rsidRoot w:val="00F741F9"/>
    <w:rsid w:val="0000038E"/>
    <w:rsid w:val="0000150D"/>
    <w:rsid w:val="00004041"/>
    <w:rsid w:val="000128F3"/>
    <w:rsid w:val="00036148"/>
    <w:rsid w:val="00053420"/>
    <w:rsid w:val="000569D7"/>
    <w:rsid w:val="000726D3"/>
    <w:rsid w:val="0007690A"/>
    <w:rsid w:val="00077F3B"/>
    <w:rsid w:val="000A28B5"/>
    <w:rsid w:val="000A35CC"/>
    <w:rsid w:val="000A3F2D"/>
    <w:rsid w:val="000C09A2"/>
    <w:rsid w:val="000C5C2B"/>
    <w:rsid w:val="000E7D46"/>
    <w:rsid w:val="000F04C3"/>
    <w:rsid w:val="000F58C5"/>
    <w:rsid w:val="001067E7"/>
    <w:rsid w:val="00125153"/>
    <w:rsid w:val="00134C35"/>
    <w:rsid w:val="00146D6B"/>
    <w:rsid w:val="00150ADC"/>
    <w:rsid w:val="00151F8D"/>
    <w:rsid w:val="0016319D"/>
    <w:rsid w:val="00174FA3"/>
    <w:rsid w:val="0017565E"/>
    <w:rsid w:val="001774F4"/>
    <w:rsid w:val="00180CA4"/>
    <w:rsid w:val="00184507"/>
    <w:rsid w:val="001E015C"/>
    <w:rsid w:val="001E4DBD"/>
    <w:rsid w:val="002043B3"/>
    <w:rsid w:val="00211979"/>
    <w:rsid w:val="00214E8B"/>
    <w:rsid w:val="0023751E"/>
    <w:rsid w:val="002527BC"/>
    <w:rsid w:val="002605FB"/>
    <w:rsid w:val="00260FE0"/>
    <w:rsid w:val="00262A82"/>
    <w:rsid w:val="002638A6"/>
    <w:rsid w:val="002643FA"/>
    <w:rsid w:val="00270727"/>
    <w:rsid w:val="00281801"/>
    <w:rsid w:val="00282918"/>
    <w:rsid w:val="00283BDE"/>
    <w:rsid w:val="00284557"/>
    <w:rsid w:val="0029582B"/>
    <w:rsid w:val="0029597D"/>
    <w:rsid w:val="002A34C3"/>
    <w:rsid w:val="002A39EA"/>
    <w:rsid w:val="002A7554"/>
    <w:rsid w:val="002B5B55"/>
    <w:rsid w:val="002B680B"/>
    <w:rsid w:val="002C226D"/>
    <w:rsid w:val="002C7599"/>
    <w:rsid w:val="002D241D"/>
    <w:rsid w:val="002E3FDE"/>
    <w:rsid w:val="002F0261"/>
    <w:rsid w:val="002F6119"/>
    <w:rsid w:val="002F6B79"/>
    <w:rsid w:val="00305A51"/>
    <w:rsid w:val="00312E1F"/>
    <w:rsid w:val="003348AA"/>
    <w:rsid w:val="003414F1"/>
    <w:rsid w:val="0035155A"/>
    <w:rsid w:val="00352DEA"/>
    <w:rsid w:val="003613B2"/>
    <w:rsid w:val="003633A6"/>
    <w:rsid w:val="00380079"/>
    <w:rsid w:val="00380446"/>
    <w:rsid w:val="00384ECA"/>
    <w:rsid w:val="003958C5"/>
    <w:rsid w:val="003A17CA"/>
    <w:rsid w:val="003A1AC1"/>
    <w:rsid w:val="003A29A9"/>
    <w:rsid w:val="003B108A"/>
    <w:rsid w:val="003C1756"/>
    <w:rsid w:val="003D29B1"/>
    <w:rsid w:val="003D78B2"/>
    <w:rsid w:val="00437370"/>
    <w:rsid w:val="00446FC8"/>
    <w:rsid w:val="00465A86"/>
    <w:rsid w:val="004707AA"/>
    <w:rsid w:val="00470F32"/>
    <w:rsid w:val="0047148B"/>
    <w:rsid w:val="004718C8"/>
    <w:rsid w:val="00492498"/>
    <w:rsid w:val="004973F9"/>
    <w:rsid w:val="0049743D"/>
    <w:rsid w:val="004A1800"/>
    <w:rsid w:val="004A369A"/>
    <w:rsid w:val="004A7122"/>
    <w:rsid w:val="004B2DB5"/>
    <w:rsid w:val="004B4505"/>
    <w:rsid w:val="004C6310"/>
    <w:rsid w:val="004E2728"/>
    <w:rsid w:val="00502805"/>
    <w:rsid w:val="00504FC0"/>
    <w:rsid w:val="005136D6"/>
    <w:rsid w:val="00526499"/>
    <w:rsid w:val="00530750"/>
    <w:rsid w:val="00540B7C"/>
    <w:rsid w:val="00556C9E"/>
    <w:rsid w:val="005942F2"/>
    <w:rsid w:val="005A2A2E"/>
    <w:rsid w:val="005D19CA"/>
    <w:rsid w:val="005E0461"/>
    <w:rsid w:val="005F64C4"/>
    <w:rsid w:val="006114FB"/>
    <w:rsid w:val="00631774"/>
    <w:rsid w:val="00646797"/>
    <w:rsid w:val="00667699"/>
    <w:rsid w:val="006862A7"/>
    <w:rsid w:val="0069146C"/>
    <w:rsid w:val="006917B9"/>
    <w:rsid w:val="006B13EA"/>
    <w:rsid w:val="006C0016"/>
    <w:rsid w:val="006D0401"/>
    <w:rsid w:val="006D2998"/>
    <w:rsid w:val="006E7F48"/>
    <w:rsid w:val="006F6118"/>
    <w:rsid w:val="0070121D"/>
    <w:rsid w:val="0070327D"/>
    <w:rsid w:val="0071037D"/>
    <w:rsid w:val="00721E12"/>
    <w:rsid w:val="007230F0"/>
    <w:rsid w:val="00736D9E"/>
    <w:rsid w:val="0074133E"/>
    <w:rsid w:val="00751A13"/>
    <w:rsid w:val="00763BC4"/>
    <w:rsid w:val="00763F48"/>
    <w:rsid w:val="007675E5"/>
    <w:rsid w:val="00771BFC"/>
    <w:rsid w:val="007B042F"/>
    <w:rsid w:val="007B56C9"/>
    <w:rsid w:val="007D0DA9"/>
    <w:rsid w:val="007D2B02"/>
    <w:rsid w:val="007D7D9F"/>
    <w:rsid w:val="007F25D6"/>
    <w:rsid w:val="007F7C30"/>
    <w:rsid w:val="0080194B"/>
    <w:rsid w:val="00827DA8"/>
    <w:rsid w:val="008435C5"/>
    <w:rsid w:val="008470E1"/>
    <w:rsid w:val="00860419"/>
    <w:rsid w:val="0089535B"/>
    <w:rsid w:val="008B6075"/>
    <w:rsid w:val="008C5171"/>
    <w:rsid w:val="008F0104"/>
    <w:rsid w:val="008F2954"/>
    <w:rsid w:val="0091083C"/>
    <w:rsid w:val="00910850"/>
    <w:rsid w:val="009162D2"/>
    <w:rsid w:val="009174BF"/>
    <w:rsid w:val="009200CA"/>
    <w:rsid w:val="00936FBC"/>
    <w:rsid w:val="0094779A"/>
    <w:rsid w:val="00955F44"/>
    <w:rsid w:val="00962A1D"/>
    <w:rsid w:val="00973889"/>
    <w:rsid w:val="009912CC"/>
    <w:rsid w:val="00997D13"/>
    <w:rsid w:val="009C1BC5"/>
    <w:rsid w:val="009C4378"/>
    <w:rsid w:val="009D0DF0"/>
    <w:rsid w:val="009D55EF"/>
    <w:rsid w:val="009F67CF"/>
    <w:rsid w:val="00A01032"/>
    <w:rsid w:val="00A02D0E"/>
    <w:rsid w:val="00A10E88"/>
    <w:rsid w:val="00A1123D"/>
    <w:rsid w:val="00A21649"/>
    <w:rsid w:val="00A2233E"/>
    <w:rsid w:val="00A303BA"/>
    <w:rsid w:val="00A42FF0"/>
    <w:rsid w:val="00A559FC"/>
    <w:rsid w:val="00A577E8"/>
    <w:rsid w:val="00A64D0A"/>
    <w:rsid w:val="00A676F6"/>
    <w:rsid w:val="00A707F7"/>
    <w:rsid w:val="00A9597C"/>
    <w:rsid w:val="00AA7AF2"/>
    <w:rsid w:val="00AB03B5"/>
    <w:rsid w:val="00B04D32"/>
    <w:rsid w:val="00B149FB"/>
    <w:rsid w:val="00B21246"/>
    <w:rsid w:val="00B22E9D"/>
    <w:rsid w:val="00B25EEA"/>
    <w:rsid w:val="00B30A12"/>
    <w:rsid w:val="00B32661"/>
    <w:rsid w:val="00B36A58"/>
    <w:rsid w:val="00B56081"/>
    <w:rsid w:val="00B608C3"/>
    <w:rsid w:val="00B62615"/>
    <w:rsid w:val="00B62D89"/>
    <w:rsid w:val="00B767F7"/>
    <w:rsid w:val="00B76A49"/>
    <w:rsid w:val="00B86337"/>
    <w:rsid w:val="00B914BF"/>
    <w:rsid w:val="00BA128E"/>
    <w:rsid w:val="00BB5806"/>
    <w:rsid w:val="00BB63F2"/>
    <w:rsid w:val="00BB658F"/>
    <w:rsid w:val="00BB7563"/>
    <w:rsid w:val="00BD1506"/>
    <w:rsid w:val="00BD18C9"/>
    <w:rsid w:val="00BD1E6A"/>
    <w:rsid w:val="00BD3979"/>
    <w:rsid w:val="00BE0C2A"/>
    <w:rsid w:val="00BE3F7D"/>
    <w:rsid w:val="00C02E29"/>
    <w:rsid w:val="00C04F47"/>
    <w:rsid w:val="00C17959"/>
    <w:rsid w:val="00C24CA8"/>
    <w:rsid w:val="00C4097D"/>
    <w:rsid w:val="00C41CC1"/>
    <w:rsid w:val="00C4310C"/>
    <w:rsid w:val="00C51B93"/>
    <w:rsid w:val="00C55DB9"/>
    <w:rsid w:val="00C652FE"/>
    <w:rsid w:val="00C6556A"/>
    <w:rsid w:val="00C716EB"/>
    <w:rsid w:val="00C77D97"/>
    <w:rsid w:val="00C80927"/>
    <w:rsid w:val="00CB32E4"/>
    <w:rsid w:val="00CE1EBD"/>
    <w:rsid w:val="00CE3112"/>
    <w:rsid w:val="00CE785E"/>
    <w:rsid w:val="00CF24C2"/>
    <w:rsid w:val="00D075B5"/>
    <w:rsid w:val="00D345FB"/>
    <w:rsid w:val="00D422CD"/>
    <w:rsid w:val="00D53750"/>
    <w:rsid w:val="00D6274E"/>
    <w:rsid w:val="00D70890"/>
    <w:rsid w:val="00D74194"/>
    <w:rsid w:val="00D750A3"/>
    <w:rsid w:val="00DA4B2F"/>
    <w:rsid w:val="00DB3B82"/>
    <w:rsid w:val="00DB6399"/>
    <w:rsid w:val="00DC36E6"/>
    <w:rsid w:val="00DC6C44"/>
    <w:rsid w:val="00DC7A8A"/>
    <w:rsid w:val="00DC7C20"/>
    <w:rsid w:val="00DF2541"/>
    <w:rsid w:val="00E05AB9"/>
    <w:rsid w:val="00E263F4"/>
    <w:rsid w:val="00E4523A"/>
    <w:rsid w:val="00E47543"/>
    <w:rsid w:val="00E54213"/>
    <w:rsid w:val="00E571C5"/>
    <w:rsid w:val="00E5741B"/>
    <w:rsid w:val="00E70C82"/>
    <w:rsid w:val="00E75EE3"/>
    <w:rsid w:val="00E84810"/>
    <w:rsid w:val="00E85817"/>
    <w:rsid w:val="00EA4004"/>
    <w:rsid w:val="00ED278B"/>
    <w:rsid w:val="00EF5B68"/>
    <w:rsid w:val="00F1522B"/>
    <w:rsid w:val="00F36DC7"/>
    <w:rsid w:val="00F61673"/>
    <w:rsid w:val="00F73488"/>
    <w:rsid w:val="00F741F9"/>
    <w:rsid w:val="00F92F51"/>
    <w:rsid w:val="00F95CEB"/>
    <w:rsid w:val="00FA0A14"/>
    <w:rsid w:val="00FB2F95"/>
    <w:rsid w:val="00FC1156"/>
    <w:rsid w:val="00FE2C05"/>
    <w:rsid w:val="00FF0470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60DE0F59-2B43-47C2-8E5C-CA967F97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3" w:qFormat="1"/>
    <w:lsdException w:name="heading 2" w:uiPriority="4" w:qFormat="1"/>
    <w:lsdException w:name="heading 3" w:uiPriority="5" w:qFormat="1"/>
    <w:lsdException w:name="heading 4" w:uiPriority="6" w:qFormat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1F9"/>
    <w:pPr>
      <w:spacing w:before="120" w:after="120" w:line="240" w:lineRule="atLeast"/>
      <w:jc w:val="both"/>
    </w:pPr>
  </w:style>
  <w:style w:type="paragraph" w:styleId="Heading1">
    <w:name w:val="heading 1"/>
    <w:basedOn w:val="Normal"/>
    <w:next w:val="Normal"/>
    <w:link w:val="Heading1Char"/>
    <w:uiPriority w:val="3"/>
    <w:qFormat/>
    <w:rsid w:val="00260FE0"/>
    <w:pPr>
      <w:widowControl w:val="0"/>
      <w:numPr>
        <w:numId w:val="37"/>
      </w:numPr>
      <w:autoSpaceDE w:val="0"/>
      <w:autoSpaceDN w:val="0"/>
      <w:adjustRightInd w:val="0"/>
      <w:spacing w:after="100" w:line="320" w:lineRule="atLeast"/>
      <w:textAlignment w:val="center"/>
      <w:outlineLvl w:val="0"/>
    </w:pPr>
    <w:rPr>
      <w:rFonts w:cs="ArialMT"/>
      <w:b/>
      <w:color w:val="003399"/>
      <w:sz w:val="24"/>
      <w:szCs w:val="28"/>
      <w:lang w:eastAsia="de-DE" w:bidi="de-DE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260FE0"/>
    <w:pPr>
      <w:widowControl w:val="0"/>
      <w:numPr>
        <w:ilvl w:val="1"/>
        <w:numId w:val="37"/>
      </w:numPr>
      <w:autoSpaceDE w:val="0"/>
      <w:autoSpaceDN w:val="0"/>
      <w:adjustRightInd w:val="0"/>
      <w:spacing w:after="100"/>
      <w:textAlignment w:val="center"/>
      <w:outlineLvl w:val="1"/>
    </w:pPr>
    <w:rPr>
      <w:rFonts w:cs="ArialMT"/>
      <w:b/>
      <w:sz w:val="22"/>
      <w:szCs w:val="24"/>
      <w:lang w:eastAsia="de-DE" w:bidi="de-DE"/>
    </w:rPr>
  </w:style>
  <w:style w:type="paragraph" w:styleId="Heading3">
    <w:name w:val="heading 3"/>
    <w:basedOn w:val="Normal"/>
    <w:next w:val="Normal"/>
    <w:link w:val="Heading3Char"/>
    <w:uiPriority w:val="5"/>
    <w:unhideWhenUsed/>
    <w:qFormat/>
    <w:rsid w:val="00260FE0"/>
    <w:pPr>
      <w:widowControl w:val="0"/>
      <w:numPr>
        <w:ilvl w:val="2"/>
        <w:numId w:val="37"/>
      </w:numPr>
      <w:autoSpaceDE w:val="0"/>
      <w:autoSpaceDN w:val="0"/>
      <w:adjustRightInd w:val="0"/>
      <w:spacing w:after="100" w:line="280" w:lineRule="atLeast"/>
      <w:textAlignment w:val="center"/>
      <w:outlineLvl w:val="2"/>
    </w:pPr>
    <w:rPr>
      <w:rFonts w:cs="Arial-BoldItalicMT"/>
      <w:b/>
      <w:bCs/>
      <w:i/>
      <w:iCs/>
      <w:color w:val="003399"/>
      <w:sz w:val="22"/>
      <w:szCs w:val="22"/>
      <w:lang w:eastAsia="de-DE" w:bidi="de-DE"/>
    </w:rPr>
  </w:style>
  <w:style w:type="paragraph" w:styleId="Heading4">
    <w:name w:val="heading 4"/>
    <w:basedOn w:val="Normal"/>
    <w:next w:val="Normal"/>
    <w:link w:val="Heading4Char"/>
    <w:uiPriority w:val="6"/>
    <w:unhideWhenUsed/>
    <w:qFormat/>
    <w:rsid w:val="00260FE0"/>
    <w:pPr>
      <w:keepNext/>
      <w:keepLines/>
      <w:numPr>
        <w:numId w:val="38"/>
      </w:numPr>
      <w:spacing w:after="100"/>
      <w:contextualSpacing/>
      <w:outlineLvl w:val="3"/>
    </w:pPr>
    <w:rPr>
      <w:rFonts w:eastAsiaTheme="majorEastAsia" w:cs="Arial"/>
      <w:b/>
      <w:bCs/>
      <w:iCs/>
      <w:color w:val="003399"/>
      <w:szCs w:val="24"/>
      <w:lang w:eastAsia="de-DE" w:bidi="de-DE"/>
    </w:rPr>
  </w:style>
  <w:style w:type="paragraph" w:styleId="Heading5">
    <w:name w:val="heading 5"/>
    <w:basedOn w:val="Normal"/>
    <w:next w:val="Normal"/>
    <w:link w:val="Heading5Char"/>
    <w:rsid w:val="00FF0470"/>
    <w:pPr>
      <w:keepNext/>
      <w:jc w:val="center"/>
      <w:outlineLvl w:val="4"/>
    </w:pPr>
    <w:rPr>
      <w:b/>
      <w:sz w:val="24"/>
    </w:rPr>
  </w:style>
  <w:style w:type="paragraph" w:styleId="Heading6">
    <w:name w:val="heading 6"/>
    <w:basedOn w:val="Normal"/>
    <w:next w:val="Normal"/>
    <w:pPr>
      <w:keepNext/>
      <w:numPr>
        <w:ilvl w:val="5"/>
        <w:numId w:val="37"/>
      </w:numPr>
      <w:outlineLvl w:val="5"/>
    </w:pPr>
    <w:rPr>
      <w:b/>
      <w:sz w:val="24"/>
    </w:rPr>
  </w:style>
  <w:style w:type="paragraph" w:styleId="Heading7">
    <w:name w:val="heading 7"/>
    <w:basedOn w:val="Normal"/>
    <w:next w:val="Normal"/>
    <w:pPr>
      <w:keepNext/>
      <w:numPr>
        <w:ilvl w:val="6"/>
        <w:numId w:val="37"/>
      </w:numPr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pPr>
      <w:keepNext/>
      <w:numPr>
        <w:ilvl w:val="7"/>
        <w:numId w:val="37"/>
      </w:numPr>
      <w:outlineLvl w:val="7"/>
    </w:pPr>
    <w:rPr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aliases w:val="Date and Ref"/>
    <w:basedOn w:val="Normal"/>
    <w:next w:val="Normal"/>
    <w:rsid w:val="000569D7"/>
    <w:pPr>
      <w:spacing w:before="0" w:after="0"/>
      <w:ind w:left="5103" w:right="-567"/>
    </w:pPr>
    <w:rPr>
      <w:lang w:val="de-DE"/>
    </w:rPr>
  </w:style>
  <w:style w:type="paragraph" w:styleId="Signature">
    <w:name w:val="Signature"/>
    <w:basedOn w:val="Normal"/>
    <w:next w:val="Normal"/>
    <w:pPr>
      <w:tabs>
        <w:tab w:val="left" w:pos="5103"/>
      </w:tabs>
      <w:spacing w:before="1200"/>
      <w:ind w:left="5103"/>
      <w:jc w:val="center"/>
    </w:pPr>
    <w:rPr>
      <w:sz w:val="24"/>
      <w:lang w:val="de-D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character" w:styleId="PageNumber">
    <w:name w:val="page number"/>
    <w:aliases w:val="page number"/>
    <w:basedOn w:val="DefaultParagraphFont"/>
  </w:style>
  <w:style w:type="paragraph" w:styleId="FootnoteText">
    <w:name w:val="footnote text"/>
    <w:basedOn w:val="Normal"/>
    <w:semiHidden/>
    <w:rPr>
      <w:lang w:val="es-ES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BreakNumList-level1">
    <w:name w:val="Break NumList -level1"/>
    <w:basedOn w:val="Heading1"/>
    <w:link w:val="BreakNumList-level1CharChar"/>
    <w:rsid w:val="007F7C30"/>
    <w:pPr>
      <w:spacing w:before="0" w:after="0"/>
      <w:ind w:left="357"/>
    </w:pPr>
    <w:rPr>
      <w:rFonts w:cs="Arial"/>
      <w:b w:val="0"/>
      <w:sz w:val="20"/>
    </w:rPr>
  </w:style>
  <w:style w:type="character" w:customStyle="1" w:styleId="Heading1Char">
    <w:name w:val="Heading 1 Char"/>
    <w:basedOn w:val="DefaultParagraphFont"/>
    <w:link w:val="Heading1"/>
    <w:uiPriority w:val="3"/>
    <w:rsid w:val="00260FE0"/>
    <w:rPr>
      <w:rFonts w:cs="ArialMT"/>
      <w:b/>
      <w:color w:val="003399"/>
      <w:sz w:val="24"/>
      <w:szCs w:val="28"/>
      <w:lang w:eastAsia="de-DE" w:bidi="de-DE"/>
    </w:rPr>
  </w:style>
  <w:style w:type="character" w:customStyle="1" w:styleId="BreakNumList-level1CharChar">
    <w:name w:val="Break NumList -level1 Char Char"/>
    <w:basedOn w:val="Heading1Char"/>
    <w:link w:val="BreakNumList-level1"/>
    <w:rsid w:val="007F7C30"/>
    <w:rPr>
      <w:rFonts w:ascii="Arial" w:hAnsi="Arial" w:cs="Arial"/>
      <w:b/>
      <w:color w:val="003399"/>
      <w:kern w:val="28"/>
      <w:sz w:val="28"/>
      <w:szCs w:val="22"/>
      <w:lang w:val="en-GB" w:eastAsia="en-US" w:bidi="ar-SA"/>
    </w:rPr>
  </w:style>
  <w:style w:type="paragraph" w:styleId="BalloonText">
    <w:name w:val="Balloon Text"/>
    <w:basedOn w:val="Normal"/>
    <w:semiHidden/>
    <w:rsid w:val="007F25D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"/>
    <w:qFormat/>
    <w:rsid w:val="00260FE0"/>
    <w:pPr>
      <w:widowControl w:val="0"/>
      <w:autoSpaceDE w:val="0"/>
      <w:autoSpaceDN w:val="0"/>
      <w:adjustRightInd w:val="0"/>
      <w:spacing w:after="0" w:line="700" w:lineRule="atLeast"/>
      <w:jc w:val="center"/>
      <w:textAlignment w:val="center"/>
    </w:pPr>
    <w:rPr>
      <w:rFonts w:cs="ArialMT"/>
      <w:b/>
      <w:caps/>
      <w:color w:val="003399"/>
      <w:sz w:val="32"/>
      <w:lang w:val="de-DE" w:eastAsia="de-DE" w:bidi="de-DE"/>
    </w:rPr>
  </w:style>
  <w:style w:type="character" w:customStyle="1" w:styleId="TitleChar">
    <w:name w:val="Title Char"/>
    <w:basedOn w:val="DefaultParagraphFont"/>
    <w:link w:val="Title"/>
    <w:uiPriority w:val="1"/>
    <w:rsid w:val="00260FE0"/>
    <w:rPr>
      <w:rFonts w:cs="ArialMT"/>
      <w:b/>
      <w:caps/>
      <w:color w:val="003399"/>
      <w:sz w:val="32"/>
      <w:lang w:val="de-DE" w:eastAsia="de-DE" w:bidi="de-DE"/>
    </w:rPr>
  </w:style>
  <w:style w:type="character" w:customStyle="1" w:styleId="Heading2Char">
    <w:name w:val="Heading 2 Char"/>
    <w:basedOn w:val="DefaultParagraphFont"/>
    <w:link w:val="Heading2"/>
    <w:uiPriority w:val="4"/>
    <w:rsid w:val="00260FE0"/>
    <w:rPr>
      <w:rFonts w:cs="ArialMT"/>
      <w:b/>
      <w:sz w:val="22"/>
      <w:szCs w:val="24"/>
      <w:lang w:eastAsia="de-DE" w:bidi="de-DE"/>
    </w:rPr>
  </w:style>
  <w:style w:type="character" w:customStyle="1" w:styleId="Heading3Char">
    <w:name w:val="Heading 3 Char"/>
    <w:basedOn w:val="DefaultParagraphFont"/>
    <w:link w:val="Heading3"/>
    <w:uiPriority w:val="5"/>
    <w:rsid w:val="00260FE0"/>
    <w:rPr>
      <w:rFonts w:cs="Arial-BoldItalicMT"/>
      <w:b/>
      <w:bCs/>
      <w:i/>
      <w:iCs/>
      <w:color w:val="003399"/>
      <w:sz w:val="22"/>
      <w:szCs w:val="22"/>
      <w:lang w:eastAsia="de-DE" w:bidi="de-DE"/>
    </w:rPr>
  </w:style>
  <w:style w:type="character" w:customStyle="1" w:styleId="Heading4Char">
    <w:name w:val="Heading 4 Char"/>
    <w:basedOn w:val="DefaultParagraphFont"/>
    <w:link w:val="Heading4"/>
    <w:uiPriority w:val="6"/>
    <w:rsid w:val="00260FE0"/>
    <w:rPr>
      <w:rFonts w:eastAsiaTheme="majorEastAsia" w:cs="Arial"/>
      <w:b/>
      <w:bCs/>
      <w:iCs/>
      <w:color w:val="003399"/>
      <w:szCs w:val="24"/>
      <w:lang w:eastAsia="de-DE" w:bidi="de-DE"/>
    </w:rPr>
  </w:style>
  <w:style w:type="paragraph" w:customStyle="1" w:styleId="NumberedList">
    <w:name w:val="Numbered List"/>
    <w:basedOn w:val="Normal"/>
    <w:uiPriority w:val="7"/>
    <w:qFormat/>
    <w:rsid w:val="002A7554"/>
    <w:pPr>
      <w:numPr>
        <w:numId w:val="33"/>
      </w:numPr>
      <w:contextualSpacing/>
    </w:pPr>
  </w:style>
  <w:style w:type="paragraph" w:styleId="Subtitle">
    <w:name w:val="Subtitle"/>
    <w:basedOn w:val="Normal"/>
    <w:next w:val="Normal"/>
    <w:link w:val="SubtitleChar"/>
    <w:uiPriority w:val="2"/>
    <w:qFormat/>
    <w:rsid w:val="00260FE0"/>
    <w:pPr>
      <w:widowControl w:val="0"/>
      <w:autoSpaceDE w:val="0"/>
      <w:autoSpaceDN w:val="0"/>
      <w:adjustRightInd w:val="0"/>
      <w:spacing w:before="300" w:after="0" w:line="420" w:lineRule="atLeast"/>
      <w:jc w:val="left"/>
      <w:textAlignment w:val="center"/>
    </w:pPr>
    <w:rPr>
      <w:rFonts w:cs="ArialMT"/>
      <w:color w:val="F6A400"/>
      <w:sz w:val="30"/>
      <w:lang w:eastAsia="de-DE" w:bidi="de-DE"/>
    </w:rPr>
  </w:style>
  <w:style w:type="character" w:customStyle="1" w:styleId="SubtitleChar">
    <w:name w:val="Subtitle Char"/>
    <w:basedOn w:val="DefaultParagraphFont"/>
    <w:link w:val="Subtitle"/>
    <w:uiPriority w:val="2"/>
    <w:rsid w:val="00260FE0"/>
    <w:rPr>
      <w:rFonts w:cs="ArialMT"/>
      <w:color w:val="F6A400"/>
      <w:sz w:val="30"/>
      <w:lang w:eastAsia="de-DE" w:bidi="de-DE"/>
    </w:rPr>
  </w:style>
  <w:style w:type="character" w:customStyle="1" w:styleId="FooterChar">
    <w:name w:val="Footer Char"/>
    <w:basedOn w:val="DefaultParagraphFont"/>
    <w:link w:val="Footer"/>
    <w:rsid w:val="00446FC8"/>
    <w:rPr>
      <w:sz w:val="24"/>
    </w:rPr>
  </w:style>
  <w:style w:type="paragraph" w:customStyle="1" w:styleId="Bulletedlist">
    <w:name w:val="Bulleted list"/>
    <w:basedOn w:val="Normal"/>
    <w:uiPriority w:val="8"/>
    <w:qFormat/>
    <w:rsid w:val="006114FB"/>
    <w:pPr>
      <w:numPr>
        <w:numId w:val="39"/>
      </w:numPr>
      <w:spacing w:before="60" w:after="60" w:line="276" w:lineRule="auto"/>
      <w:contextualSpacing/>
    </w:pPr>
    <w:rPr>
      <w:rFonts w:eastAsiaTheme="minorEastAsia" w:cstheme="minorBidi"/>
      <w:lang w:eastAsia="zh-CN"/>
    </w:rPr>
  </w:style>
  <w:style w:type="character" w:customStyle="1" w:styleId="Heading5Char">
    <w:name w:val="Heading 5 Char"/>
    <w:basedOn w:val="DefaultParagraphFont"/>
    <w:link w:val="Heading5"/>
    <w:rsid w:val="00F741F9"/>
    <w:rPr>
      <w:b/>
      <w:sz w:val="24"/>
    </w:rPr>
  </w:style>
  <w:style w:type="paragraph" w:styleId="ListParagraph">
    <w:name w:val="List Paragraph"/>
    <w:basedOn w:val="Normal"/>
    <w:uiPriority w:val="34"/>
    <w:rsid w:val="00F74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gency.dom\NETLOGON\Scripts\Oshalook\oshalook%203.4\dot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7B347-30A3-418E-AE86-DC7CE63B7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0</TotalTime>
  <Pages>1</Pages>
  <Words>85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Document</vt:lpstr>
    </vt:vector>
  </TitlesOfParts>
  <Company>EU-OSHA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Document</dc:title>
  <dc:subject>Blank Document</dc:subject>
  <dc:creator>Usua URIBE</dc:creator>
  <cp:lastModifiedBy>Usua URIBE</cp:lastModifiedBy>
  <cp:revision>4</cp:revision>
  <cp:lastPrinted>2012-08-23T08:57:00Z</cp:lastPrinted>
  <dcterms:created xsi:type="dcterms:W3CDTF">2016-05-31T07:02:00Z</dcterms:created>
  <dcterms:modified xsi:type="dcterms:W3CDTF">2017-01-27T12:05:00Z</dcterms:modified>
</cp:coreProperties>
</file>